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9374322"/>
    <w:p w14:paraId="48A68DD5" w14:textId="1275472A" w:rsidR="00AC1F9B" w:rsidRDefault="00CE3052" w:rsidP="00532157">
      <w:pPr>
        <w:jc w:val="righ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54B4DDA" wp14:editId="2E88ACD7">
                <wp:simplePos x="0" y="0"/>
                <wp:positionH relativeFrom="page">
                  <wp:posOffset>5214344</wp:posOffset>
                </wp:positionH>
                <wp:positionV relativeFrom="page">
                  <wp:posOffset>905786</wp:posOffset>
                </wp:positionV>
                <wp:extent cx="2251710" cy="1845945"/>
                <wp:effectExtent l="0" t="0" r="8890" b="825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DBDA6" w14:textId="05D252FD" w:rsidR="00A840C2" w:rsidRDefault="0039631F" w:rsidP="002C7220">
                            <w:pPr>
                              <w:spacing w:after="110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40C2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West Kentish Town Redevelopment Team</w:t>
                            </w:r>
                          </w:p>
                          <w:p w14:paraId="54943F2A" w14:textId="77777777" w:rsidR="00A840C2" w:rsidRDefault="00A840C2" w:rsidP="002C7220">
                            <w:pPr>
                              <w:spacing w:after="110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104a Queens Crescent </w:t>
                            </w:r>
                          </w:p>
                          <w:p w14:paraId="13ED5771" w14:textId="662273F1" w:rsidR="00B54B18" w:rsidRPr="005075DD" w:rsidRDefault="00A840C2" w:rsidP="002C7220">
                            <w:pPr>
                              <w:spacing w:after="11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NW5 </w:t>
                            </w:r>
                            <w:r w:rsidR="006A28BB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4DU</w:t>
                            </w:r>
                          </w:p>
                          <w:p w14:paraId="13403C41" w14:textId="2A503FCC" w:rsidR="00823EF7" w:rsidRPr="005075DD" w:rsidRDefault="00823EF7" w:rsidP="00823EF7">
                            <w:pPr>
                              <w:spacing w:after="11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075DD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Phone: 020 7974 </w:t>
                            </w:r>
                            <w:r w:rsidR="003B4C82">
                              <w:rPr>
                                <w:rFonts w:cs="Arial"/>
                                <w:sz w:val="20"/>
                                <w:szCs w:val="20"/>
                              </w:rPr>
                              <w:t>1040</w:t>
                            </w:r>
                          </w:p>
                          <w:p w14:paraId="225457EA" w14:textId="0C9B44F0" w:rsidR="00B54B18" w:rsidRPr="005075DD" w:rsidRDefault="00B54B18" w:rsidP="00BD2F3C">
                            <w:pPr>
                              <w:spacing w:after="11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075DD">
                              <w:rPr>
                                <w:rFonts w:cs="Arial"/>
                                <w:sz w:val="20"/>
                                <w:szCs w:val="20"/>
                              </w:rPr>
                              <w:t>camden.gov.uk</w:t>
                            </w:r>
                          </w:p>
                          <w:p w14:paraId="18BD7EBB" w14:textId="77777777" w:rsidR="00B54B18" w:rsidRDefault="00B54B18" w:rsidP="002C7220">
                            <w:pPr>
                              <w:rPr>
                                <w:rFonts w:ascii="Franklin Gothic Book" w:hAnsi="Franklin Gothic Book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B4DD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10.6pt;margin-top:71.3pt;width:177.3pt;height:145.3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" filled="f" stroked="f">
                <v:textbox inset="0,0,0,0">
                  <w:txbxContent>
                    <w:p w14:paraId="5D5DBDA6" w14:textId="05D252FD" w:rsidR="00A840C2" w:rsidRDefault="0039631F" w:rsidP="002C7220">
                      <w:pPr>
                        <w:spacing w:after="110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840C2">
                        <w:rPr>
                          <w:rFonts w:cs="Arial"/>
                          <w:b/>
                          <w:sz w:val="20"/>
                          <w:szCs w:val="20"/>
                        </w:rPr>
                        <w:t>West Kentish Town Redevelopment Team</w:t>
                      </w:r>
                    </w:p>
                    <w:p w14:paraId="54943F2A" w14:textId="77777777" w:rsidR="00A840C2" w:rsidRDefault="00A840C2" w:rsidP="002C7220">
                      <w:pPr>
                        <w:spacing w:after="110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104a Queens Crescent </w:t>
                      </w:r>
                    </w:p>
                    <w:p w14:paraId="13ED5771" w14:textId="662273F1" w:rsidR="00B54B18" w:rsidRPr="005075DD" w:rsidRDefault="00A840C2" w:rsidP="002C7220">
                      <w:pPr>
                        <w:spacing w:after="110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NW5 </w:t>
                      </w:r>
                      <w:r w:rsidR="006A28BB">
                        <w:rPr>
                          <w:rFonts w:cs="Arial"/>
                          <w:b/>
                          <w:sz w:val="20"/>
                          <w:szCs w:val="20"/>
                        </w:rPr>
                        <w:t>4DU</w:t>
                      </w:r>
                    </w:p>
                    <w:p w14:paraId="13403C41" w14:textId="2A503FCC" w:rsidR="00823EF7" w:rsidRPr="005075DD" w:rsidRDefault="00823EF7" w:rsidP="00823EF7">
                      <w:pPr>
                        <w:spacing w:after="11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075DD">
                        <w:rPr>
                          <w:rFonts w:cs="Arial"/>
                          <w:sz w:val="20"/>
                          <w:szCs w:val="20"/>
                        </w:rPr>
                        <w:t xml:space="preserve">Phone: 020 7974 </w:t>
                      </w:r>
                      <w:r w:rsidR="003B4C82">
                        <w:rPr>
                          <w:rFonts w:cs="Arial"/>
                          <w:sz w:val="20"/>
                          <w:szCs w:val="20"/>
                        </w:rPr>
                        <w:t>1040</w:t>
                      </w:r>
                    </w:p>
                    <w:p w14:paraId="225457EA" w14:textId="0C9B44F0" w:rsidR="00B54B18" w:rsidRPr="005075DD" w:rsidRDefault="00B54B18" w:rsidP="00BD2F3C">
                      <w:pPr>
                        <w:spacing w:after="11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075DD">
                        <w:rPr>
                          <w:rFonts w:cs="Arial"/>
                          <w:sz w:val="20"/>
                          <w:szCs w:val="20"/>
                        </w:rPr>
                        <w:t>camden.gov.uk</w:t>
                      </w:r>
                    </w:p>
                    <w:p w14:paraId="18BD7EBB" w14:textId="77777777" w:rsidR="00B54B18" w:rsidRDefault="00B54B18" w:rsidP="002C7220">
                      <w:pPr>
                        <w:rPr>
                          <w:rFonts w:ascii="Franklin Gothic Book" w:hAnsi="Franklin Gothic Book"/>
                          <w:color w:val="000000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0EBEBC0" wp14:editId="4FF4433B">
                <wp:simplePos x="0" y="0"/>
                <wp:positionH relativeFrom="column">
                  <wp:posOffset>-28299</wp:posOffset>
                </wp:positionH>
                <wp:positionV relativeFrom="page">
                  <wp:posOffset>1014371</wp:posOffset>
                </wp:positionV>
                <wp:extent cx="3776693" cy="787400"/>
                <wp:effectExtent l="0" t="0" r="14605" b="1270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693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08"/>
                              <w:gridCol w:w="5004"/>
                            </w:tblGrid>
                            <w:tr w:rsidR="00B54B18" w:rsidRPr="00BD2F3C" w14:paraId="08B3DED2" w14:textId="77777777" w:rsidTr="00B54B18">
                              <w:trPr>
                                <w:trHeight w:val="853"/>
                              </w:trPr>
                              <w:tc>
                                <w:tcPr>
                                  <w:tcW w:w="1908" w:type="dxa"/>
                                  <w:vMerge w:val="restart"/>
                                  <w:shd w:val="clear" w:color="auto" w:fill="auto"/>
                                </w:tcPr>
                                <w:p w14:paraId="155BC24C" w14:textId="77777777" w:rsidR="00B54B18" w:rsidRPr="00305E66" w:rsidRDefault="00B54B18" w:rsidP="00B54B18">
                                  <w:pPr>
                                    <w:tabs>
                                      <w:tab w:val="left" w:pos="1332"/>
                                    </w:tabs>
                                    <w:jc w:val="both"/>
                                    <w:rPr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305E66">
                                    <w:rPr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Date:</w:t>
                                  </w:r>
                                </w:p>
                                <w:p w14:paraId="7C39AA55" w14:textId="357D44EE" w:rsidR="00B54B18" w:rsidRPr="00305E66" w:rsidRDefault="00B54B18" w:rsidP="00B54B18">
                                  <w:pPr>
                                    <w:jc w:val="both"/>
                                    <w:rPr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305E66">
                                    <w:rPr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Our </w:t>
                                  </w:r>
                                  <w:r w:rsidR="0049274F">
                                    <w:rPr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 w:rsidRPr="00305E66">
                                    <w:rPr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eference:</w:t>
                                  </w:r>
                                </w:p>
                                <w:p w14:paraId="4B487F15" w14:textId="631013F9" w:rsidR="00B54B18" w:rsidRPr="00305E66" w:rsidRDefault="0049274F" w:rsidP="00B54B18">
                                  <w:pPr>
                                    <w:jc w:val="both"/>
                                    <w:rPr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B54B18" w:rsidRPr="00305E66">
                                    <w:rPr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mail:</w:t>
                                  </w:r>
                                </w:p>
                                <w:p w14:paraId="37401A60" w14:textId="77777777" w:rsidR="00B54B18" w:rsidRPr="00305E66" w:rsidRDefault="00B54B18" w:rsidP="00B54B18">
                                  <w:pPr>
                                    <w:jc w:val="both"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4" w:type="dxa"/>
                                  <w:vMerge w:val="restart"/>
                                  <w:shd w:val="clear" w:color="auto" w:fill="auto"/>
                                </w:tcPr>
                                <w:p w14:paraId="3140B53C" w14:textId="1F7F9597" w:rsidR="00B54B18" w:rsidRDefault="00FD1D8E" w:rsidP="00B54B18">
                                  <w:pPr>
                                    <w:jc w:val="both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  <w:r w:rsidR="00904B0E"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 xml:space="preserve">July </w:t>
                                  </w:r>
                                  <w:r w:rsidR="00D72637"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>2023</w:t>
                                  </w:r>
                                </w:p>
                                <w:p w14:paraId="1A7588E7" w14:textId="13F4BC2C" w:rsidR="00B54B18" w:rsidRPr="00305E66" w:rsidRDefault="00585639" w:rsidP="00B54B18">
                                  <w:pPr>
                                    <w:jc w:val="both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>WKTE/playspacesurvey</w:t>
                                  </w:r>
                                </w:p>
                                <w:p w14:paraId="4BCAD63A" w14:textId="128811F8" w:rsidR="00B54B18" w:rsidRDefault="00AA0A46" w:rsidP="00B54B18">
                                  <w:pPr>
                                    <w:jc w:val="both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  <w:hyperlink r:id="rId11" w:history="1">
                                    <w:r w:rsidR="0039631F" w:rsidRPr="0039631F">
                                      <w:rPr>
                                        <w:rStyle w:val="Hyperlink"/>
                                        <w:rFonts w:cs="Arial"/>
                                        <w:sz w:val="22"/>
                                        <w:szCs w:val="22"/>
                                      </w:rPr>
                                      <w:t>wkt@camden.gov.uk</w:t>
                                    </w:r>
                                  </w:hyperlink>
                                </w:p>
                                <w:p w14:paraId="2A11D20C" w14:textId="649F3BED" w:rsidR="0039631F" w:rsidRPr="00BD2F3C" w:rsidRDefault="0039631F" w:rsidP="00B54B18">
                                  <w:pPr>
                                    <w:jc w:val="both"/>
                                    <w:rPr>
                                      <w:rFonts w:ascii="Helvetica Neue" w:hAnsi="Helvetica Neue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54B18" w:rsidRPr="00305E66" w14:paraId="763915A0" w14:textId="77777777" w:rsidTr="00B54B18">
                              <w:trPr>
                                <w:trHeight w:val="703"/>
                              </w:trPr>
                              <w:tc>
                                <w:tcPr>
                                  <w:tcW w:w="1908" w:type="dxa"/>
                                  <w:vMerge/>
                                  <w:shd w:val="clear" w:color="auto" w:fill="auto"/>
                                </w:tcPr>
                                <w:p w14:paraId="7777C433" w14:textId="77777777" w:rsidR="00B54B18" w:rsidRPr="00305E66" w:rsidRDefault="00B54B18" w:rsidP="00B54B18">
                                  <w:pPr>
                                    <w:jc w:val="both"/>
                                    <w:rPr>
                                      <w:rFonts w:cs="Arial"/>
                                      <w:b/>
                                      <w:bCs/>
                                      <w:noProof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4" w:type="dxa"/>
                                  <w:vMerge/>
                                  <w:shd w:val="clear" w:color="auto" w:fill="auto"/>
                                </w:tcPr>
                                <w:p w14:paraId="48AED548" w14:textId="77777777" w:rsidR="00B54B18" w:rsidRPr="00305E66" w:rsidRDefault="00B54B18" w:rsidP="00B54B18">
                                  <w:pPr>
                                    <w:jc w:val="both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FF9F9A" w14:textId="77777777" w:rsidR="00B54B18" w:rsidRDefault="00B54B18" w:rsidP="00B54B18">
                            <w:pPr>
                              <w:rPr>
                                <w:rFonts w:ascii="Franklin Gothic Book" w:hAnsi="Franklin Gothic Book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BEBC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.25pt;margin-top:79.85pt;width:297.4pt;height:6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08"/>
                        <w:gridCol w:w="5004"/>
                      </w:tblGrid>
                      <w:tr w:rsidR="00B54B18" w:rsidRPr="00BD2F3C" w14:paraId="08B3DED2" w14:textId="77777777" w:rsidTr="00B54B18">
                        <w:trPr>
                          <w:trHeight w:val="853"/>
                        </w:trPr>
                        <w:tc>
                          <w:tcPr>
                            <w:tcW w:w="1908" w:type="dxa"/>
                            <w:vMerge w:val="restart"/>
                            <w:shd w:val="clear" w:color="auto" w:fill="auto"/>
                          </w:tcPr>
                          <w:p w14:paraId="155BC24C" w14:textId="77777777" w:rsidR="00B54B18" w:rsidRPr="00305E66" w:rsidRDefault="00B54B18" w:rsidP="00B54B18">
                            <w:pPr>
                              <w:tabs>
                                <w:tab w:val="left" w:pos="1332"/>
                              </w:tabs>
                              <w:jc w:val="both"/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05E66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Date:</w:t>
                            </w:r>
                          </w:p>
                          <w:p w14:paraId="7C39AA55" w14:textId="357D44EE" w:rsidR="00B54B18" w:rsidRPr="00305E66" w:rsidRDefault="00B54B18" w:rsidP="00B54B18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05E66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49274F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r</w:t>
                            </w:r>
                            <w:r w:rsidRPr="00305E66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eference:</w:t>
                            </w:r>
                          </w:p>
                          <w:p w14:paraId="4B487F15" w14:textId="631013F9" w:rsidR="00B54B18" w:rsidRPr="00305E66" w:rsidRDefault="0049274F" w:rsidP="00B54B18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="00B54B18" w:rsidRPr="00305E66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mail:</w:t>
                            </w:r>
                          </w:p>
                          <w:p w14:paraId="37401A60" w14:textId="77777777" w:rsidR="00B54B18" w:rsidRPr="00305E66" w:rsidRDefault="00B54B18" w:rsidP="00B54B18">
                            <w:pPr>
                              <w:jc w:val="both"/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04" w:type="dxa"/>
                            <w:vMerge w:val="restart"/>
                            <w:shd w:val="clear" w:color="auto" w:fill="auto"/>
                          </w:tcPr>
                          <w:p w14:paraId="3140B53C" w14:textId="1F7F9597" w:rsidR="00B54B18" w:rsidRDefault="00FD1D8E" w:rsidP="00B54B18">
                            <w:pPr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18 </w:t>
                            </w:r>
                            <w:r w:rsidR="00904B0E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July </w:t>
                            </w:r>
                            <w:r w:rsidR="00D72637">
                              <w:rPr>
                                <w:rFonts w:cs="Arial"/>
                                <w:sz w:val="22"/>
                                <w:szCs w:val="22"/>
                              </w:rPr>
                              <w:t>2023</w:t>
                            </w:r>
                          </w:p>
                          <w:p w14:paraId="1A7588E7" w14:textId="13F4BC2C" w:rsidR="00B54B18" w:rsidRPr="00305E66" w:rsidRDefault="00585639" w:rsidP="00B54B18">
                            <w:pPr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WKTE/playspacesurvey</w:t>
                            </w:r>
                          </w:p>
                          <w:p w14:paraId="4BCAD63A" w14:textId="128811F8" w:rsidR="00B54B18" w:rsidRDefault="00AA0A46" w:rsidP="00B54B18">
                            <w:pPr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39631F" w:rsidRPr="0039631F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wkt@camden.gov.uk</w:t>
                              </w:r>
                            </w:hyperlink>
                          </w:p>
                          <w:p w14:paraId="2A11D20C" w14:textId="649F3BED" w:rsidR="0039631F" w:rsidRPr="00BD2F3C" w:rsidRDefault="0039631F" w:rsidP="00B54B18">
                            <w:pPr>
                              <w:jc w:val="both"/>
                              <w:rPr>
                                <w:rFonts w:ascii="Helvetica Neue" w:hAnsi="Helvetica Neue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54B18" w:rsidRPr="00305E66" w14:paraId="763915A0" w14:textId="77777777" w:rsidTr="00B54B18">
                        <w:trPr>
                          <w:trHeight w:val="703"/>
                        </w:trPr>
                        <w:tc>
                          <w:tcPr>
                            <w:tcW w:w="1908" w:type="dxa"/>
                            <w:vMerge/>
                            <w:shd w:val="clear" w:color="auto" w:fill="auto"/>
                          </w:tcPr>
                          <w:p w14:paraId="7777C433" w14:textId="77777777" w:rsidR="00B54B18" w:rsidRPr="00305E66" w:rsidRDefault="00B54B18" w:rsidP="00B54B18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noProof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04" w:type="dxa"/>
                            <w:vMerge/>
                            <w:shd w:val="clear" w:color="auto" w:fill="auto"/>
                          </w:tcPr>
                          <w:p w14:paraId="48AED548" w14:textId="77777777" w:rsidR="00B54B18" w:rsidRPr="00305E66" w:rsidRDefault="00B54B18" w:rsidP="00B54B18">
                            <w:pPr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6FF9F9A" w14:textId="77777777" w:rsidR="00B54B18" w:rsidRDefault="00B54B18" w:rsidP="00B54B18">
                      <w:pPr>
                        <w:rPr>
                          <w:rFonts w:ascii="Franklin Gothic Book" w:hAnsi="Franklin Gothic Book"/>
                          <w:color w:val="000000"/>
                          <w:sz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A4C063" w14:textId="208B3C80" w:rsidR="00AC1F9B" w:rsidRDefault="00AC1F9B" w:rsidP="002D6CD2">
      <w:pPr>
        <w:pStyle w:val="Header"/>
        <w:tabs>
          <w:tab w:val="clear" w:pos="4320"/>
          <w:tab w:val="clear" w:pos="8640"/>
          <w:tab w:val="left" w:pos="1701"/>
        </w:tabs>
        <w:rPr>
          <w:rFonts w:ascii="Arial" w:hAnsi="Arial" w:cs="Arial"/>
          <w:sz w:val="24"/>
          <w:szCs w:val="24"/>
        </w:rPr>
      </w:pPr>
    </w:p>
    <w:p w14:paraId="1A7568B0" w14:textId="77777777" w:rsidR="00B54B18" w:rsidRDefault="00B54B18" w:rsidP="00B54B18"/>
    <w:p w14:paraId="006297DD" w14:textId="4E5E24FD" w:rsidR="001109E2" w:rsidRPr="00E310DA" w:rsidRDefault="001109E2" w:rsidP="001D744F">
      <w:pPr>
        <w:tabs>
          <w:tab w:val="left" w:pos="2740"/>
        </w:tabs>
        <w:rPr>
          <w:rFonts w:eastAsia="Calibri" w:cs="Arial"/>
        </w:rPr>
      </w:pPr>
    </w:p>
    <w:p w14:paraId="268EB965" w14:textId="390E3AC0" w:rsidR="6957DA75" w:rsidRDefault="6957DA75" w:rsidP="6957DA75">
      <w:pPr>
        <w:rPr>
          <w:rFonts w:eastAsia="Calibri" w:cs="Arial"/>
        </w:rPr>
      </w:pPr>
    </w:p>
    <w:p w14:paraId="005A23C9" w14:textId="3018AE33" w:rsidR="00952FE8" w:rsidRDefault="00952FE8">
      <w:pPr>
        <w:rPr>
          <w:rFonts w:eastAsia="Arial" w:cs="Arial"/>
          <w:sz w:val="22"/>
          <w:szCs w:val="22"/>
        </w:rPr>
      </w:pPr>
      <w:r w:rsidRPr="00952FE8">
        <w:rPr>
          <w:rFonts w:eastAsia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639844F" wp14:editId="10F434CA">
                <wp:simplePos x="0" y="0"/>
                <wp:positionH relativeFrom="margin">
                  <wp:posOffset>-3810</wp:posOffset>
                </wp:positionH>
                <wp:positionV relativeFrom="paragraph">
                  <wp:posOffset>119380</wp:posOffset>
                </wp:positionV>
                <wp:extent cx="2887980" cy="1348740"/>
                <wp:effectExtent l="0" t="0" r="762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E362A" w14:textId="7928D547" w:rsidR="00952FE8" w:rsidRDefault="00952F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9844F" id="Text Box 2" o:spid="_x0000_s1028" type="#_x0000_t202" style="position:absolute;margin-left:-.3pt;margin-top:9.4pt;width:227.4pt;height:106.2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" stroked="f">
                <v:textbox>
                  <w:txbxContent>
                    <w:p w14:paraId="455E362A" w14:textId="7928D547" w:rsidR="00952FE8" w:rsidRDefault="00952FE8"/>
                  </w:txbxContent>
                </v:textbox>
                <w10:wrap type="square" anchorx="margin"/>
              </v:shape>
            </w:pict>
          </mc:Fallback>
        </mc:AlternateContent>
      </w:r>
    </w:p>
    <w:p w14:paraId="427F9571" w14:textId="77777777" w:rsidR="00952FE8" w:rsidRDefault="00952FE8">
      <w:pPr>
        <w:rPr>
          <w:rFonts w:eastAsia="Arial" w:cs="Arial"/>
          <w:sz w:val="22"/>
          <w:szCs w:val="22"/>
        </w:rPr>
      </w:pPr>
    </w:p>
    <w:p w14:paraId="73CC36C3" w14:textId="6609E479" w:rsidR="00952FE8" w:rsidRDefault="00952FE8">
      <w:pPr>
        <w:rPr>
          <w:rFonts w:eastAsia="Arial" w:cs="Arial"/>
          <w:sz w:val="22"/>
          <w:szCs w:val="22"/>
        </w:rPr>
      </w:pPr>
    </w:p>
    <w:p w14:paraId="3779EDE2" w14:textId="77777777" w:rsidR="00952FE8" w:rsidRDefault="00952FE8">
      <w:pPr>
        <w:rPr>
          <w:rFonts w:eastAsia="Arial" w:cs="Arial"/>
          <w:sz w:val="22"/>
          <w:szCs w:val="22"/>
        </w:rPr>
      </w:pPr>
    </w:p>
    <w:p w14:paraId="501E7E30" w14:textId="5130E209" w:rsidR="00952FE8" w:rsidRDefault="00952FE8">
      <w:pPr>
        <w:rPr>
          <w:rFonts w:eastAsia="Arial" w:cs="Arial"/>
          <w:sz w:val="22"/>
          <w:szCs w:val="22"/>
        </w:rPr>
      </w:pPr>
    </w:p>
    <w:p w14:paraId="58B619EE" w14:textId="457FEE21" w:rsidR="00952FE8" w:rsidRDefault="00952FE8">
      <w:pPr>
        <w:rPr>
          <w:rFonts w:eastAsia="Arial" w:cs="Arial"/>
          <w:sz w:val="22"/>
          <w:szCs w:val="22"/>
        </w:rPr>
      </w:pPr>
    </w:p>
    <w:p w14:paraId="6D29775E" w14:textId="77777777" w:rsidR="00952FE8" w:rsidRDefault="00952FE8">
      <w:pPr>
        <w:rPr>
          <w:rFonts w:eastAsia="Arial" w:cs="Arial"/>
          <w:sz w:val="22"/>
          <w:szCs w:val="22"/>
        </w:rPr>
      </w:pPr>
    </w:p>
    <w:p w14:paraId="122C17A3" w14:textId="77777777" w:rsidR="00952FE8" w:rsidRDefault="00952FE8">
      <w:pPr>
        <w:rPr>
          <w:rFonts w:eastAsia="Arial" w:cs="Arial"/>
          <w:sz w:val="22"/>
          <w:szCs w:val="22"/>
        </w:rPr>
      </w:pPr>
    </w:p>
    <w:p w14:paraId="78611FEA" w14:textId="77777777" w:rsidR="00952FE8" w:rsidRDefault="00952FE8">
      <w:pPr>
        <w:rPr>
          <w:rFonts w:eastAsia="Arial" w:cs="Arial"/>
          <w:sz w:val="22"/>
          <w:szCs w:val="22"/>
        </w:rPr>
      </w:pPr>
    </w:p>
    <w:p w14:paraId="749A8B5D" w14:textId="77777777" w:rsidR="00952FE8" w:rsidRDefault="00952FE8">
      <w:pPr>
        <w:rPr>
          <w:rFonts w:eastAsia="Arial" w:cs="Arial"/>
          <w:sz w:val="22"/>
          <w:szCs w:val="22"/>
        </w:rPr>
      </w:pPr>
    </w:p>
    <w:p w14:paraId="4EF2CBA7" w14:textId="77777777" w:rsidR="00952FE8" w:rsidRDefault="00952FE8" w:rsidP="003327D7">
      <w:pPr>
        <w:jc w:val="both"/>
        <w:rPr>
          <w:rFonts w:eastAsia="Arial" w:cs="Arial"/>
          <w:sz w:val="22"/>
          <w:szCs w:val="22"/>
        </w:rPr>
      </w:pPr>
      <w:bookmarkStart w:id="1" w:name="_Hlk139374257"/>
    </w:p>
    <w:p w14:paraId="6E31859F" w14:textId="7C9A7DF2" w:rsidR="30D1297A" w:rsidRPr="00FE468C" w:rsidRDefault="30D1297A" w:rsidP="003327D7">
      <w:pPr>
        <w:jc w:val="both"/>
        <w:rPr>
          <w:rFonts w:cs="Arial"/>
          <w:color w:val="000000"/>
          <w:sz w:val="23"/>
          <w:szCs w:val="23"/>
          <w:lang w:eastAsia="en-GB"/>
        </w:rPr>
      </w:pPr>
      <w:r w:rsidRPr="00FE468C">
        <w:rPr>
          <w:rFonts w:cs="Arial"/>
          <w:color w:val="000000"/>
          <w:sz w:val="23"/>
          <w:szCs w:val="23"/>
          <w:lang w:eastAsia="en-GB"/>
        </w:rPr>
        <w:t xml:space="preserve">Dear </w:t>
      </w:r>
      <w:r w:rsidR="0039631F">
        <w:rPr>
          <w:rFonts w:cs="Arial"/>
          <w:color w:val="000000"/>
          <w:sz w:val="23"/>
          <w:szCs w:val="23"/>
          <w:lang w:eastAsia="en-GB"/>
        </w:rPr>
        <w:t xml:space="preserve">young </w:t>
      </w:r>
      <w:r w:rsidRPr="00FE468C">
        <w:rPr>
          <w:rFonts w:cs="Arial"/>
          <w:color w:val="000000"/>
          <w:sz w:val="23"/>
          <w:szCs w:val="23"/>
          <w:lang w:eastAsia="en-GB"/>
        </w:rPr>
        <w:t>resident</w:t>
      </w:r>
      <w:r w:rsidR="00FD1D8E">
        <w:rPr>
          <w:rFonts w:cs="Arial"/>
          <w:color w:val="000000"/>
          <w:sz w:val="23"/>
          <w:szCs w:val="23"/>
          <w:lang w:eastAsia="en-GB"/>
        </w:rPr>
        <w:t>,</w:t>
      </w:r>
    </w:p>
    <w:p w14:paraId="74AAF0A1" w14:textId="77777777" w:rsidR="00090E19" w:rsidRDefault="30D1297A" w:rsidP="003327D7">
      <w:pPr>
        <w:pStyle w:val="Default"/>
        <w:jc w:val="both"/>
      </w:pPr>
      <w:r w:rsidRPr="6957DA75">
        <w:rPr>
          <w:rFonts w:eastAsia="Arial"/>
          <w:b/>
          <w:bCs/>
          <w:sz w:val="22"/>
          <w:szCs w:val="22"/>
        </w:rPr>
        <w:t xml:space="preserve"> </w:t>
      </w:r>
    </w:p>
    <w:p w14:paraId="5CDE53C3" w14:textId="2C15F439" w:rsidR="00090E19" w:rsidRDefault="00090E19" w:rsidP="003327D7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Play spaces for Young People </w:t>
      </w:r>
    </w:p>
    <w:p w14:paraId="3D34ED11" w14:textId="77777777" w:rsidR="0039631F" w:rsidRDefault="0039631F" w:rsidP="003327D7">
      <w:pPr>
        <w:pStyle w:val="Default"/>
        <w:jc w:val="both"/>
        <w:rPr>
          <w:b/>
          <w:bCs/>
          <w:sz w:val="23"/>
          <w:szCs w:val="23"/>
        </w:rPr>
      </w:pPr>
    </w:p>
    <w:p w14:paraId="19FAF105" w14:textId="3837E2E9" w:rsidR="00090E19" w:rsidRPr="003327D7" w:rsidRDefault="0039631F" w:rsidP="003327D7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t xml:space="preserve">As you may know, Camden Council is rebuilding your estate to give all residents brand new modern homes.  This redevelopment will also include improvements to the neighbourhood, new play spaces and </w:t>
      </w:r>
      <w:r w:rsidRPr="003327D7">
        <w:rPr>
          <w:color w:val="auto"/>
          <w:sz w:val="23"/>
          <w:szCs w:val="23"/>
        </w:rPr>
        <w:t>better landscaping</w:t>
      </w:r>
      <w:r w:rsidR="002B161B" w:rsidRPr="003327D7">
        <w:rPr>
          <w:color w:val="auto"/>
          <w:sz w:val="23"/>
          <w:szCs w:val="23"/>
        </w:rPr>
        <w:t>, which you have told us are so important for residents’ wellbeing</w:t>
      </w:r>
      <w:r w:rsidRPr="003327D7">
        <w:rPr>
          <w:color w:val="auto"/>
          <w:sz w:val="23"/>
          <w:szCs w:val="23"/>
        </w:rPr>
        <w:t>.</w:t>
      </w:r>
    </w:p>
    <w:p w14:paraId="53FB4F16" w14:textId="77777777" w:rsidR="0039631F" w:rsidRDefault="0039631F" w:rsidP="003327D7">
      <w:pPr>
        <w:pStyle w:val="Default"/>
        <w:jc w:val="both"/>
        <w:rPr>
          <w:sz w:val="23"/>
          <w:szCs w:val="23"/>
        </w:rPr>
      </w:pPr>
    </w:p>
    <w:p w14:paraId="152CA86F" w14:textId="2C54AC95" w:rsidR="00090E19" w:rsidRDefault="0039631F">
      <w:pPr>
        <w:pStyle w:val="Default"/>
        <w:jc w:val="both"/>
        <w:rPr>
          <w:sz w:val="23"/>
          <w:szCs w:val="23"/>
        </w:rPr>
      </w:pPr>
      <w:bookmarkStart w:id="2" w:name="_Hlk140566421"/>
      <w:r>
        <w:rPr>
          <w:sz w:val="23"/>
          <w:szCs w:val="23"/>
        </w:rPr>
        <w:t xml:space="preserve">The first new homes will be built on the MUGA (Basketball Court).  </w:t>
      </w:r>
      <w:bookmarkEnd w:id="2"/>
      <w:r w:rsidR="00090E19">
        <w:rPr>
          <w:sz w:val="23"/>
          <w:szCs w:val="23"/>
        </w:rPr>
        <w:t xml:space="preserve">The West Kentish Town </w:t>
      </w:r>
      <w:r w:rsidR="00904B0E">
        <w:rPr>
          <w:sz w:val="23"/>
          <w:szCs w:val="23"/>
        </w:rPr>
        <w:t>Estate Red</w:t>
      </w:r>
      <w:r w:rsidR="00090E19">
        <w:rPr>
          <w:sz w:val="23"/>
          <w:szCs w:val="23"/>
        </w:rPr>
        <w:t xml:space="preserve">evelopment </w:t>
      </w:r>
      <w:r w:rsidR="00904B0E">
        <w:rPr>
          <w:sz w:val="23"/>
          <w:szCs w:val="23"/>
        </w:rPr>
        <w:t>Team</w:t>
      </w:r>
      <w:r w:rsidR="00090E19">
        <w:rPr>
          <w:sz w:val="23"/>
          <w:szCs w:val="23"/>
        </w:rPr>
        <w:t xml:space="preserve"> are reaching out to young residents to </w:t>
      </w:r>
      <w:r w:rsidR="00904B0E">
        <w:rPr>
          <w:sz w:val="23"/>
          <w:szCs w:val="23"/>
        </w:rPr>
        <w:t>talk about</w:t>
      </w:r>
      <w:r>
        <w:rPr>
          <w:sz w:val="23"/>
          <w:szCs w:val="23"/>
        </w:rPr>
        <w:t xml:space="preserve"> </w:t>
      </w:r>
      <w:r w:rsidR="00722900">
        <w:rPr>
          <w:sz w:val="23"/>
          <w:szCs w:val="23"/>
        </w:rPr>
        <w:t>permanent</w:t>
      </w:r>
      <w:r>
        <w:rPr>
          <w:sz w:val="23"/>
          <w:szCs w:val="23"/>
        </w:rPr>
        <w:t xml:space="preserve"> and temporary</w:t>
      </w:r>
      <w:r w:rsidR="00090E19">
        <w:rPr>
          <w:sz w:val="23"/>
          <w:szCs w:val="23"/>
        </w:rPr>
        <w:t xml:space="preserve"> play </w:t>
      </w:r>
      <w:r w:rsidR="003B4C82">
        <w:rPr>
          <w:sz w:val="23"/>
          <w:szCs w:val="23"/>
        </w:rPr>
        <w:t>spaces, as</w:t>
      </w:r>
      <w:r w:rsidR="00090E19">
        <w:rPr>
          <w:sz w:val="23"/>
          <w:szCs w:val="23"/>
        </w:rPr>
        <w:t xml:space="preserve"> we recognise that you will be impacted by the removal of the </w:t>
      </w:r>
      <w:r w:rsidR="00722900">
        <w:rPr>
          <w:sz w:val="23"/>
          <w:szCs w:val="23"/>
        </w:rPr>
        <w:t>ball court.</w:t>
      </w:r>
      <w:r w:rsidR="009D5A39">
        <w:rPr>
          <w:sz w:val="23"/>
          <w:szCs w:val="23"/>
        </w:rPr>
        <w:t xml:space="preserve"> </w:t>
      </w:r>
      <w:r w:rsidR="002B161B">
        <w:rPr>
          <w:sz w:val="23"/>
          <w:szCs w:val="23"/>
        </w:rPr>
        <w:t>As the users of these spaces, we want to hear your thoughts on the facilities we are creating.</w:t>
      </w:r>
      <w:r w:rsidR="009D5A39">
        <w:rPr>
          <w:sz w:val="23"/>
          <w:szCs w:val="23"/>
        </w:rPr>
        <w:t xml:space="preserve"> </w:t>
      </w:r>
    </w:p>
    <w:p w14:paraId="26F2BE32" w14:textId="2611D92D" w:rsidR="00090E19" w:rsidRDefault="00090E1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33DF6239" w14:textId="1D548DDF" w:rsidR="00090E19" w:rsidRDefault="002B161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T</w:t>
      </w:r>
      <w:r w:rsidR="00090E19">
        <w:rPr>
          <w:sz w:val="23"/>
          <w:szCs w:val="23"/>
        </w:rPr>
        <w:t xml:space="preserve">here will </w:t>
      </w:r>
      <w:r w:rsidR="00A840C2">
        <w:rPr>
          <w:sz w:val="23"/>
          <w:szCs w:val="23"/>
        </w:rPr>
        <w:t xml:space="preserve">also </w:t>
      </w:r>
      <w:r w:rsidR="00090E19">
        <w:rPr>
          <w:sz w:val="23"/>
          <w:szCs w:val="23"/>
        </w:rPr>
        <w:t>be opportunities to be involved in designing the artwork for our hoardings with artists</w:t>
      </w:r>
      <w:r w:rsidR="00904B0E">
        <w:rPr>
          <w:sz w:val="23"/>
          <w:szCs w:val="23"/>
        </w:rPr>
        <w:t xml:space="preserve">, participate in sports activities at </w:t>
      </w:r>
      <w:r w:rsidR="00A840C2">
        <w:rPr>
          <w:sz w:val="23"/>
          <w:szCs w:val="23"/>
        </w:rPr>
        <w:t>the MUGA</w:t>
      </w:r>
      <w:r w:rsidR="00904B0E">
        <w:rPr>
          <w:sz w:val="23"/>
          <w:szCs w:val="23"/>
        </w:rPr>
        <w:t xml:space="preserve"> </w:t>
      </w:r>
      <w:r w:rsidR="00DB5474">
        <w:rPr>
          <w:sz w:val="23"/>
          <w:szCs w:val="23"/>
        </w:rPr>
        <w:t xml:space="preserve">this summer </w:t>
      </w:r>
      <w:r w:rsidR="00904B0E">
        <w:rPr>
          <w:sz w:val="23"/>
          <w:szCs w:val="23"/>
        </w:rPr>
        <w:t xml:space="preserve">and </w:t>
      </w:r>
      <w:r w:rsidR="003B4C82">
        <w:rPr>
          <w:sz w:val="23"/>
          <w:szCs w:val="23"/>
        </w:rPr>
        <w:t xml:space="preserve">other activities. </w:t>
      </w:r>
    </w:p>
    <w:p w14:paraId="605DCAF9" w14:textId="77777777" w:rsidR="00090E19" w:rsidRDefault="00090E19">
      <w:pPr>
        <w:pStyle w:val="Default"/>
        <w:jc w:val="both"/>
        <w:rPr>
          <w:sz w:val="23"/>
          <w:szCs w:val="23"/>
        </w:rPr>
      </w:pPr>
    </w:p>
    <w:p w14:paraId="0D607FF1" w14:textId="3A6C1A1E" w:rsidR="00090E19" w:rsidRDefault="00090E1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Along with this letter, we have attached a survey asking you about your views</w:t>
      </w:r>
      <w:r w:rsidR="003327D7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  <w:r w:rsidR="0080262F">
        <w:rPr>
          <w:sz w:val="23"/>
          <w:szCs w:val="23"/>
        </w:rPr>
        <w:t xml:space="preserve">If you are </w:t>
      </w:r>
      <w:r w:rsidR="003327D7">
        <w:rPr>
          <w:sz w:val="23"/>
          <w:szCs w:val="23"/>
        </w:rPr>
        <w:t xml:space="preserve">a </w:t>
      </w:r>
      <w:r w:rsidR="0080262F">
        <w:rPr>
          <w:sz w:val="23"/>
          <w:szCs w:val="23"/>
        </w:rPr>
        <w:t>parent, you can</w:t>
      </w:r>
      <w:r w:rsidR="003327D7">
        <w:rPr>
          <w:sz w:val="23"/>
          <w:szCs w:val="23"/>
        </w:rPr>
        <w:t xml:space="preserve"> help your child</w:t>
      </w:r>
      <w:r w:rsidR="0080262F">
        <w:rPr>
          <w:sz w:val="23"/>
          <w:szCs w:val="23"/>
        </w:rPr>
        <w:t xml:space="preserve"> complete this survey. </w:t>
      </w:r>
      <w:r w:rsidR="003B4C82">
        <w:rPr>
          <w:sz w:val="23"/>
          <w:szCs w:val="23"/>
        </w:rPr>
        <w:t xml:space="preserve">We look forward to hearing </w:t>
      </w:r>
      <w:r w:rsidR="00671B58">
        <w:rPr>
          <w:sz w:val="23"/>
          <w:szCs w:val="23"/>
        </w:rPr>
        <w:t xml:space="preserve">from </w:t>
      </w:r>
      <w:r w:rsidR="003B4C82">
        <w:rPr>
          <w:sz w:val="23"/>
          <w:szCs w:val="23"/>
        </w:rPr>
        <w:t xml:space="preserve">you as your involvement will play an important role in </w:t>
      </w:r>
      <w:r w:rsidR="00CE409E">
        <w:rPr>
          <w:sz w:val="23"/>
          <w:szCs w:val="23"/>
        </w:rPr>
        <w:t xml:space="preserve">making the estate safe and enjoyable during the building programme, as well as </w:t>
      </w:r>
      <w:r w:rsidR="003B4C82">
        <w:rPr>
          <w:sz w:val="23"/>
          <w:szCs w:val="23"/>
        </w:rPr>
        <w:t xml:space="preserve">shaping the future vision for the redevelopment of the estate and the long-term success of the </w:t>
      </w:r>
      <w:r w:rsidR="00CE409E">
        <w:rPr>
          <w:sz w:val="23"/>
          <w:szCs w:val="23"/>
        </w:rPr>
        <w:t>neighbourhood that you will inherit</w:t>
      </w:r>
      <w:r w:rsidR="003B4C82">
        <w:rPr>
          <w:sz w:val="23"/>
          <w:szCs w:val="23"/>
        </w:rPr>
        <w:t>.</w:t>
      </w:r>
      <w:r w:rsidR="00422850">
        <w:rPr>
          <w:sz w:val="23"/>
          <w:szCs w:val="23"/>
        </w:rPr>
        <w:t xml:space="preserve"> </w:t>
      </w:r>
    </w:p>
    <w:p w14:paraId="5C80ACA4" w14:textId="77777777" w:rsidR="00090E19" w:rsidRDefault="00090E19" w:rsidP="003327D7">
      <w:pPr>
        <w:pStyle w:val="Default"/>
        <w:jc w:val="both"/>
        <w:rPr>
          <w:sz w:val="23"/>
          <w:szCs w:val="23"/>
        </w:rPr>
      </w:pPr>
    </w:p>
    <w:p w14:paraId="470BE600" w14:textId="49EEF8F9" w:rsidR="00090E19" w:rsidRDefault="003B4C82" w:rsidP="003327D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If you have any questions or would like to speak to a member of the team about this, please contact us at: </w:t>
      </w:r>
      <w:hyperlink r:id="rId13" w:history="1">
        <w:r w:rsidR="002B161B" w:rsidRPr="002B161B">
          <w:rPr>
            <w:rStyle w:val="Hyperlink"/>
            <w:sz w:val="23"/>
            <w:szCs w:val="23"/>
          </w:rPr>
          <w:t>wkt@camden.gov.uk</w:t>
        </w:r>
      </w:hyperlink>
      <w:r>
        <w:rPr>
          <w:sz w:val="23"/>
          <w:szCs w:val="23"/>
        </w:rPr>
        <w:t xml:space="preserve"> or 0207</w:t>
      </w:r>
      <w:r w:rsidR="002B161B">
        <w:rPr>
          <w:sz w:val="23"/>
          <w:szCs w:val="23"/>
        </w:rPr>
        <w:t xml:space="preserve"> </w:t>
      </w:r>
      <w:r>
        <w:rPr>
          <w:sz w:val="23"/>
          <w:szCs w:val="23"/>
        </w:rPr>
        <w:t>974</w:t>
      </w:r>
      <w:r w:rsidR="002B161B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1040. </w:t>
      </w:r>
    </w:p>
    <w:p w14:paraId="00142D39" w14:textId="77777777" w:rsidR="00090E19" w:rsidRDefault="00090E19" w:rsidP="003327D7">
      <w:pPr>
        <w:pStyle w:val="Default"/>
        <w:jc w:val="both"/>
        <w:rPr>
          <w:sz w:val="23"/>
          <w:szCs w:val="23"/>
        </w:rPr>
      </w:pPr>
    </w:p>
    <w:p w14:paraId="47672EA8" w14:textId="32286EB4" w:rsidR="30D1297A" w:rsidRDefault="003B4C82" w:rsidP="003327D7">
      <w:pPr>
        <w:jc w:val="both"/>
      </w:pPr>
      <w:r>
        <w:t>Yours Faithfully,</w:t>
      </w:r>
    </w:p>
    <w:p w14:paraId="542BB719" w14:textId="6032B335" w:rsidR="003B4C82" w:rsidRDefault="003B4C82" w:rsidP="003327D7">
      <w:pPr>
        <w:jc w:val="both"/>
      </w:pPr>
    </w:p>
    <w:p w14:paraId="1411EEF1" w14:textId="2EE3937E" w:rsidR="003327D7" w:rsidRDefault="003327D7" w:rsidP="003327D7">
      <w:pPr>
        <w:jc w:val="both"/>
      </w:pPr>
      <w:r>
        <w:t>Hodan Mahamoud</w:t>
      </w:r>
    </w:p>
    <w:p w14:paraId="6B9E0264" w14:textId="37CE1CF8" w:rsidR="00585639" w:rsidRDefault="00585639" w:rsidP="003327D7">
      <w:pPr>
        <w:jc w:val="both"/>
      </w:pPr>
      <w:r>
        <w:t>Consultation and Engagement Officer</w:t>
      </w:r>
    </w:p>
    <w:p w14:paraId="464311A3" w14:textId="4B55EAA0" w:rsidR="003B4C82" w:rsidRDefault="003B4C82" w:rsidP="003327D7">
      <w:pPr>
        <w:jc w:val="both"/>
      </w:pPr>
      <w:r>
        <w:t xml:space="preserve">Development </w:t>
      </w:r>
    </w:p>
    <w:p w14:paraId="03C706C4" w14:textId="055B36B8" w:rsidR="00442E94" w:rsidRDefault="00442E94" w:rsidP="003327D7">
      <w:pPr>
        <w:jc w:val="both"/>
      </w:pPr>
    </w:p>
    <w:p w14:paraId="174ED616" w14:textId="4677C808" w:rsidR="00442E94" w:rsidRDefault="00442E94" w:rsidP="003327D7">
      <w:pPr>
        <w:jc w:val="both"/>
      </w:pPr>
    </w:p>
    <w:p w14:paraId="7C41C407" w14:textId="020A3AAE" w:rsidR="00442E94" w:rsidRDefault="00442E94" w:rsidP="003327D7">
      <w:pPr>
        <w:jc w:val="both"/>
      </w:pPr>
    </w:p>
    <w:p w14:paraId="5D79DBAF" w14:textId="26EDA471" w:rsidR="00442E94" w:rsidRDefault="00442E94" w:rsidP="003327D7">
      <w:pPr>
        <w:jc w:val="both"/>
      </w:pPr>
    </w:p>
    <w:p w14:paraId="1416E272" w14:textId="11CB4F91" w:rsidR="00442E94" w:rsidRDefault="00442E94" w:rsidP="003327D7">
      <w:pPr>
        <w:jc w:val="both"/>
      </w:pPr>
    </w:p>
    <w:p w14:paraId="2C39B734" w14:textId="4AB01DDD" w:rsidR="00442E94" w:rsidRDefault="00442E94" w:rsidP="003327D7">
      <w:pPr>
        <w:jc w:val="both"/>
      </w:pPr>
    </w:p>
    <w:p w14:paraId="2EF5B171" w14:textId="1F7104EE" w:rsidR="00442E94" w:rsidRDefault="00442E94" w:rsidP="003327D7">
      <w:pPr>
        <w:jc w:val="both"/>
      </w:pPr>
      <w:r>
        <w:t>Name:</w:t>
      </w:r>
    </w:p>
    <w:p w14:paraId="0382F947" w14:textId="52A1DE1A" w:rsidR="00442E94" w:rsidRDefault="00442E94" w:rsidP="003327D7">
      <w:pPr>
        <w:jc w:val="both"/>
      </w:pPr>
    </w:p>
    <w:p w14:paraId="26D265F6" w14:textId="62811C88" w:rsidR="00442E94" w:rsidRDefault="00442E94" w:rsidP="003327D7">
      <w:pPr>
        <w:jc w:val="both"/>
      </w:pPr>
    </w:p>
    <w:p w14:paraId="04BDB136" w14:textId="0C19656D" w:rsidR="00442E94" w:rsidRDefault="00442E94" w:rsidP="003327D7">
      <w:pPr>
        <w:jc w:val="both"/>
      </w:pPr>
      <w:r>
        <w:t>…………………………………………………………………………………………………………</w:t>
      </w:r>
    </w:p>
    <w:p w14:paraId="5A26B05B" w14:textId="194883AE" w:rsidR="00442E94" w:rsidRDefault="00442E94" w:rsidP="003327D7">
      <w:pPr>
        <w:jc w:val="both"/>
      </w:pPr>
    </w:p>
    <w:p w14:paraId="0DF05DEA" w14:textId="53505D54" w:rsidR="00442E94" w:rsidRDefault="00442E94" w:rsidP="003327D7">
      <w:pPr>
        <w:jc w:val="both"/>
      </w:pPr>
      <w:r>
        <w:t>Address:</w:t>
      </w:r>
    </w:p>
    <w:p w14:paraId="427A5142" w14:textId="549683BF" w:rsidR="00442E94" w:rsidRDefault="00442E94" w:rsidP="003327D7">
      <w:pPr>
        <w:jc w:val="both"/>
      </w:pPr>
    </w:p>
    <w:p w14:paraId="4B2790AA" w14:textId="397AB1F5" w:rsidR="0080262F" w:rsidRDefault="00442E94" w:rsidP="003327D7">
      <w:pPr>
        <w:spacing w:line="360" w:lineRule="auto"/>
        <w:jc w:val="both"/>
      </w:pPr>
      <w:r>
        <w:t>…………………………………………………………………………………………………………</w:t>
      </w:r>
    </w:p>
    <w:p w14:paraId="4EF01FB2" w14:textId="749B6A9A" w:rsidR="0080262F" w:rsidRDefault="0080262F" w:rsidP="003327D7">
      <w:pPr>
        <w:spacing w:line="360" w:lineRule="auto"/>
        <w:jc w:val="both"/>
      </w:pPr>
    </w:p>
    <w:p w14:paraId="436E5D63" w14:textId="47E59E20" w:rsidR="00442E94" w:rsidRDefault="00442E94" w:rsidP="003327D7">
      <w:pPr>
        <w:spacing w:line="360" w:lineRule="auto"/>
        <w:jc w:val="both"/>
      </w:pPr>
      <w:r>
        <w:t>………………………………………………………………………………………………………..</w:t>
      </w:r>
    </w:p>
    <w:p w14:paraId="3408F558" w14:textId="77777777" w:rsidR="00A840C2" w:rsidRDefault="00A840C2" w:rsidP="003327D7">
      <w:pPr>
        <w:spacing w:line="360" w:lineRule="auto"/>
        <w:jc w:val="both"/>
      </w:pPr>
    </w:p>
    <w:p w14:paraId="5F284CA5" w14:textId="72161428" w:rsidR="00442E94" w:rsidRDefault="00671B58" w:rsidP="003327D7">
      <w:pPr>
        <w:spacing w:line="360" w:lineRule="auto"/>
        <w:jc w:val="both"/>
      </w:pPr>
      <w:r>
        <w:t>Age:</w:t>
      </w:r>
      <w:r w:rsidR="00D173B3">
        <w:t xml:space="preserve"> </w:t>
      </w:r>
      <w:r>
        <w:t xml:space="preserve"> </w:t>
      </w:r>
      <w:r w:rsidR="00D173B3" w:rsidRPr="00D173B3">
        <w:rPr>
          <w:rFonts w:cs="Arial"/>
          <w:sz w:val="28"/>
          <w:szCs w:val="28"/>
        </w:rPr>
        <w:t>□</w:t>
      </w:r>
      <w:r w:rsidR="00D173B3">
        <w:t xml:space="preserve"> </w:t>
      </w:r>
      <w:r>
        <w:t xml:space="preserve">0 – 10    </w:t>
      </w:r>
      <w:r w:rsidR="00D173B3" w:rsidRPr="00D173B3">
        <w:rPr>
          <w:rFonts w:cs="Arial"/>
          <w:sz w:val="28"/>
          <w:szCs w:val="28"/>
        </w:rPr>
        <w:t>□</w:t>
      </w:r>
      <w:r w:rsidR="00D173B3">
        <w:t xml:space="preserve"> </w:t>
      </w:r>
      <w:r>
        <w:t xml:space="preserve">10 – 16   </w:t>
      </w:r>
      <w:r w:rsidRPr="00D173B3">
        <w:rPr>
          <w:sz w:val="28"/>
          <w:szCs w:val="28"/>
        </w:rPr>
        <w:t xml:space="preserve"> </w:t>
      </w:r>
      <w:r w:rsidR="00D173B3" w:rsidRPr="00D173B3">
        <w:rPr>
          <w:rFonts w:cs="Arial"/>
          <w:sz w:val="28"/>
          <w:szCs w:val="28"/>
        </w:rPr>
        <w:t>□</w:t>
      </w:r>
      <w:r w:rsidR="00D173B3">
        <w:t xml:space="preserve"> </w:t>
      </w:r>
      <w:r>
        <w:t>16 – 25</w:t>
      </w:r>
    </w:p>
    <w:p w14:paraId="51D5A915" w14:textId="2488B81B" w:rsidR="00671B58" w:rsidRDefault="00671B58" w:rsidP="003327D7">
      <w:pPr>
        <w:spacing w:line="360" w:lineRule="auto"/>
        <w:jc w:val="both"/>
      </w:pPr>
    </w:p>
    <w:p w14:paraId="780C1761" w14:textId="628210AB" w:rsidR="00442E94" w:rsidRDefault="009D5A39" w:rsidP="003327D7">
      <w:pPr>
        <w:jc w:val="both"/>
      </w:pPr>
      <w:r>
        <w:t>How much do you use the ball court in the estate? If you go somewhere else to play, where do you go and what do you use there?</w:t>
      </w:r>
    </w:p>
    <w:p w14:paraId="2EF0E55A" w14:textId="71F52EBE" w:rsidR="00442E94" w:rsidRDefault="00442E94" w:rsidP="003327D7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396E36B" wp14:editId="2D0185A6">
                <wp:simplePos x="0" y="0"/>
                <wp:positionH relativeFrom="margin">
                  <wp:align>left</wp:align>
                </wp:positionH>
                <wp:positionV relativeFrom="paragraph">
                  <wp:posOffset>346075</wp:posOffset>
                </wp:positionV>
                <wp:extent cx="6165850" cy="1854200"/>
                <wp:effectExtent l="0" t="0" r="2540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D247C" w14:textId="50018163" w:rsidR="00442E94" w:rsidRDefault="00442E94" w:rsidP="00442E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E36B" id="_x0000_s1029" type="#_x0000_t202" style="position:absolute;left:0;text-align:left;margin-left:0;margin-top:27.25pt;width:485.5pt;height:146pt;z-index:251655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">
                <v:textbox>
                  <w:txbxContent>
                    <w:p w14:paraId="655D247C" w14:textId="50018163" w:rsidR="00442E94" w:rsidRDefault="00442E94" w:rsidP="00442E94"/>
                  </w:txbxContent>
                </v:textbox>
                <w10:wrap type="square" anchorx="margin"/>
              </v:shape>
            </w:pict>
          </mc:Fallback>
        </mc:AlternateContent>
      </w:r>
    </w:p>
    <w:p w14:paraId="2344571E" w14:textId="5F00047B" w:rsidR="00442E94" w:rsidRDefault="00442E94" w:rsidP="003327D7">
      <w:pPr>
        <w:jc w:val="both"/>
      </w:pPr>
    </w:p>
    <w:p w14:paraId="677E7D33" w14:textId="77777777" w:rsidR="00442E94" w:rsidRDefault="00442E94" w:rsidP="003327D7">
      <w:pPr>
        <w:jc w:val="both"/>
      </w:pPr>
    </w:p>
    <w:p w14:paraId="27AAB22D" w14:textId="5F4DC3E5" w:rsidR="00442E94" w:rsidRDefault="00904B0E" w:rsidP="003327D7">
      <w:pPr>
        <w:jc w:val="both"/>
      </w:pPr>
      <w:r>
        <w:t>As part of the proposals, we would like to create play facilities for young people to use. Example</w:t>
      </w:r>
      <w:r w:rsidR="00671B58">
        <w:t>s</w:t>
      </w:r>
      <w:r>
        <w:t xml:space="preserve"> of the equipment w</w:t>
      </w:r>
      <w:r w:rsidR="007B498F">
        <w:t>hich could be provided</w:t>
      </w:r>
      <w:r w:rsidR="00585639">
        <w:t xml:space="preserve"> are</w:t>
      </w:r>
      <w:r>
        <w:t>:</w:t>
      </w:r>
    </w:p>
    <w:p w14:paraId="70429833" w14:textId="45D5BDDC" w:rsidR="00442E94" w:rsidRDefault="00442E94" w:rsidP="003327D7">
      <w:pPr>
        <w:jc w:val="both"/>
      </w:pPr>
    </w:p>
    <w:p w14:paraId="33E178F7" w14:textId="0EB6D014" w:rsidR="00442E94" w:rsidRDefault="00442E94" w:rsidP="003327D7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8103B2">
        <w:rPr>
          <w:rFonts w:ascii="Arial" w:hAnsi="Arial" w:cs="Arial"/>
          <w:sz w:val="24"/>
          <w:szCs w:val="24"/>
        </w:rPr>
        <w:t xml:space="preserve">Basketball </w:t>
      </w:r>
      <w:r w:rsidR="00DB3AE1">
        <w:rPr>
          <w:rFonts w:ascii="Arial" w:hAnsi="Arial" w:cs="Arial"/>
          <w:sz w:val="24"/>
          <w:szCs w:val="24"/>
        </w:rPr>
        <w:t>Net</w:t>
      </w:r>
    </w:p>
    <w:p w14:paraId="329A423E" w14:textId="2919B49A" w:rsidR="00A92539" w:rsidRPr="008103B2" w:rsidRDefault="00A92539" w:rsidP="003327D7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Table Tennis </w:t>
      </w:r>
    </w:p>
    <w:p w14:paraId="00723DD7" w14:textId="2CC75003" w:rsidR="00442E94" w:rsidRPr="00244E51" w:rsidRDefault="00442E94" w:rsidP="003327D7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244E51">
        <w:rPr>
          <w:rFonts w:ascii="Arial" w:hAnsi="Arial" w:cs="Arial"/>
          <w:sz w:val="24"/>
          <w:szCs w:val="24"/>
        </w:rPr>
        <w:t>Temporary</w:t>
      </w:r>
      <w:r w:rsidR="00671B58" w:rsidRPr="00244E51">
        <w:rPr>
          <w:rFonts w:ascii="Arial" w:hAnsi="Arial" w:cs="Arial"/>
          <w:sz w:val="24"/>
          <w:szCs w:val="24"/>
        </w:rPr>
        <w:t>/</w:t>
      </w:r>
      <w:r w:rsidR="003327D7" w:rsidRPr="00244E51">
        <w:rPr>
          <w:rFonts w:ascii="Arial" w:hAnsi="Arial" w:cs="Arial"/>
          <w:sz w:val="24"/>
          <w:szCs w:val="24"/>
        </w:rPr>
        <w:t>O</w:t>
      </w:r>
      <w:r w:rsidR="00671B58" w:rsidRPr="00244E51">
        <w:rPr>
          <w:rFonts w:ascii="Arial" w:hAnsi="Arial" w:cs="Arial"/>
          <w:sz w:val="24"/>
          <w:szCs w:val="24"/>
        </w:rPr>
        <w:t>utside</w:t>
      </w:r>
      <w:r w:rsidRPr="00244E51">
        <w:rPr>
          <w:rFonts w:ascii="Arial" w:hAnsi="Arial" w:cs="Arial"/>
          <w:sz w:val="24"/>
          <w:szCs w:val="24"/>
        </w:rPr>
        <w:t xml:space="preserve"> Gym</w:t>
      </w:r>
      <w:r w:rsidR="007B498F" w:rsidRPr="00244E51">
        <w:rPr>
          <w:rFonts w:ascii="Arial" w:hAnsi="Arial" w:cs="Arial"/>
          <w:sz w:val="24"/>
          <w:szCs w:val="24"/>
        </w:rPr>
        <w:t xml:space="preserve"> facilities </w:t>
      </w:r>
    </w:p>
    <w:p w14:paraId="0F373159" w14:textId="4F0F379D" w:rsidR="00442E94" w:rsidRDefault="003327D7" w:rsidP="003327D7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Some seating areas </w:t>
      </w:r>
    </w:p>
    <w:p w14:paraId="15D573C7" w14:textId="41ADA78F" w:rsidR="007B498F" w:rsidRDefault="007B498F" w:rsidP="003327D7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Football area </w:t>
      </w:r>
    </w:p>
    <w:p w14:paraId="3E01F45D" w14:textId="5EBCED73" w:rsidR="007B498F" w:rsidRDefault="007B498F" w:rsidP="003327D7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Hopscotch area</w:t>
      </w:r>
    </w:p>
    <w:p w14:paraId="5DA2C961" w14:textId="54383F49" w:rsidR="00671B58" w:rsidRPr="008103B2" w:rsidRDefault="00671B58" w:rsidP="003327D7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Smal</w:t>
      </w:r>
      <w:r w:rsidR="00DB3AE1">
        <w:rPr>
          <w:rFonts w:ascii="Arial" w:hAnsi="Arial" w:cs="Arial"/>
          <w:sz w:val="24"/>
          <w:szCs w:val="24"/>
        </w:rPr>
        <w:t>l c</w:t>
      </w:r>
      <w:r>
        <w:rPr>
          <w:rFonts w:ascii="Arial" w:hAnsi="Arial" w:cs="Arial"/>
          <w:sz w:val="24"/>
          <w:szCs w:val="24"/>
        </w:rPr>
        <w:t>hildren’s play area (under 5’s)</w:t>
      </w:r>
    </w:p>
    <w:p w14:paraId="515B9CF6" w14:textId="407022DE" w:rsidR="00442E94" w:rsidRPr="00904B0E" w:rsidRDefault="00D173B3" w:rsidP="003327D7">
      <w:pPr>
        <w:jc w:val="both"/>
        <w:rPr>
          <w:rFonts w:cs="Arial"/>
        </w:rPr>
      </w:pPr>
      <w:r w:rsidRPr="008103B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5F2A74F1" wp14:editId="0A44436F">
                <wp:simplePos x="0" y="0"/>
                <wp:positionH relativeFrom="margin">
                  <wp:posOffset>-91440</wp:posOffset>
                </wp:positionH>
                <wp:positionV relativeFrom="paragraph">
                  <wp:posOffset>523875</wp:posOffset>
                </wp:positionV>
                <wp:extent cx="6581140" cy="1625600"/>
                <wp:effectExtent l="0" t="0" r="10160" b="12700"/>
                <wp:wrapTight wrapText="bothSides">
                  <wp:wrapPolygon edited="0">
                    <wp:start x="0" y="0"/>
                    <wp:lineTo x="0" y="21516"/>
                    <wp:lineTo x="21571" y="21516"/>
                    <wp:lineTo x="21571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14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55787" w14:textId="77777777" w:rsidR="00D173B3" w:rsidRDefault="00D173B3" w:rsidP="00D173B3"/>
                          <w:p w14:paraId="37FB91FD" w14:textId="77777777" w:rsidR="00D173B3" w:rsidRDefault="00D173B3" w:rsidP="00D17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A74F1" id="_x0000_s1030" type="#_x0000_t202" style="position:absolute;left:0;text-align:left;margin-left:-7.2pt;margin-top:41.25pt;width:518.2pt;height:128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">
                <v:textbox>
                  <w:txbxContent>
                    <w:p w14:paraId="10055787" w14:textId="77777777" w:rsidR="00D173B3" w:rsidRDefault="00D173B3" w:rsidP="00D173B3"/>
                    <w:p w14:paraId="37FB91FD" w14:textId="77777777" w:rsidR="00D173B3" w:rsidRDefault="00D173B3" w:rsidP="00D173B3"/>
                  </w:txbxContent>
                </v:textbox>
                <w10:wrap type="tight" anchorx="margin"/>
              </v:shape>
            </w:pict>
          </mc:Fallback>
        </mc:AlternateContent>
      </w:r>
      <w:r w:rsidR="00DB3AE1">
        <w:rPr>
          <w:rFonts w:cs="Arial"/>
        </w:rPr>
        <w:t xml:space="preserve">Please let us know your thoughts </w:t>
      </w:r>
      <w:r w:rsidR="00FD1D8E">
        <w:rPr>
          <w:rFonts w:cs="Arial"/>
        </w:rPr>
        <w:t>on</w:t>
      </w:r>
      <w:r w:rsidR="00DB3AE1">
        <w:rPr>
          <w:rFonts w:cs="Arial"/>
        </w:rPr>
        <w:t xml:space="preserve"> this </w:t>
      </w:r>
      <w:r w:rsidR="007B498F">
        <w:rPr>
          <w:rFonts w:cs="Arial"/>
        </w:rPr>
        <w:t>or any other ideas you have related to temporary play facilities on the estate</w:t>
      </w:r>
      <w:r w:rsidR="00DB3AE1">
        <w:rPr>
          <w:rFonts w:cs="Arial"/>
        </w:rPr>
        <w:t xml:space="preserve">: </w:t>
      </w:r>
    </w:p>
    <w:p w14:paraId="6937F714" w14:textId="32BA8854" w:rsidR="00442E94" w:rsidRDefault="00442E94" w:rsidP="003327D7">
      <w:pPr>
        <w:jc w:val="both"/>
      </w:pPr>
    </w:p>
    <w:p w14:paraId="2F62118D" w14:textId="5E821BC4" w:rsidR="0021056A" w:rsidRDefault="0021056A" w:rsidP="0021056A">
      <w:pPr>
        <w:jc w:val="both"/>
      </w:pPr>
    </w:p>
    <w:p w14:paraId="52239DC1" w14:textId="5F05F6C7" w:rsidR="00442E94" w:rsidRDefault="00D72637" w:rsidP="003327D7">
      <w:pPr>
        <w:jc w:val="both"/>
      </w:pPr>
      <w:r>
        <w:t xml:space="preserve">We would like to create insect boxes for young residents to observe their lifecycle and </w:t>
      </w:r>
      <w:r w:rsidR="00671B58">
        <w:t xml:space="preserve">learn </w:t>
      </w:r>
      <w:r>
        <w:t xml:space="preserve">more about insects. What </w:t>
      </w:r>
      <w:r w:rsidR="00DB3AE1">
        <w:t xml:space="preserve">do you think </w:t>
      </w:r>
      <w:r w:rsidR="003327D7">
        <w:t>of this</w:t>
      </w:r>
      <w:r>
        <w:t>?</w:t>
      </w:r>
    </w:p>
    <w:p w14:paraId="1B807587" w14:textId="41D22DC4" w:rsidR="00442E94" w:rsidRDefault="00442E94" w:rsidP="003327D7">
      <w:pPr>
        <w:jc w:val="both"/>
      </w:pPr>
    </w:p>
    <w:p w14:paraId="132F2CEA" w14:textId="73C13AA7" w:rsidR="00442E94" w:rsidRDefault="00DB3AE1" w:rsidP="003327D7">
      <w:pPr>
        <w:jc w:val="both"/>
      </w:pPr>
      <w:r w:rsidRPr="00D72637">
        <w:rPr>
          <w:noProof/>
        </w:rPr>
        <w:drawing>
          <wp:anchor distT="0" distB="0" distL="114300" distR="114300" simplePos="0" relativeHeight="251658752" behindDoc="1" locked="0" layoutInCell="1" allowOverlap="1" wp14:anchorId="61F29A79" wp14:editId="62887363">
            <wp:simplePos x="0" y="0"/>
            <wp:positionH relativeFrom="margin">
              <wp:posOffset>1958194</wp:posOffset>
            </wp:positionH>
            <wp:positionV relativeFrom="paragraph">
              <wp:posOffset>19831</wp:posOffset>
            </wp:positionV>
            <wp:extent cx="1860550" cy="2084070"/>
            <wp:effectExtent l="0" t="0" r="6350" b="0"/>
            <wp:wrapTight wrapText="bothSides">
              <wp:wrapPolygon edited="0">
                <wp:start x="0" y="0"/>
                <wp:lineTo x="0" y="21324"/>
                <wp:lineTo x="21453" y="21324"/>
                <wp:lineTo x="2145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E0ABA" w14:textId="01F0196D" w:rsidR="00442E94" w:rsidRDefault="00442E94" w:rsidP="003327D7">
      <w:pPr>
        <w:jc w:val="both"/>
      </w:pPr>
    </w:p>
    <w:p w14:paraId="2FCA27BD" w14:textId="329EE1CE" w:rsidR="00442E94" w:rsidRDefault="00442E94" w:rsidP="003327D7">
      <w:pPr>
        <w:jc w:val="both"/>
      </w:pPr>
    </w:p>
    <w:p w14:paraId="70211DB3" w14:textId="56648EB5" w:rsidR="00442E94" w:rsidRDefault="00442E94" w:rsidP="003327D7">
      <w:pPr>
        <w:jc w:val="both"/>
      </w:pPr>
    </w:p>
    <w:p w14:paraId="7F652AE7" w14:textId="0A98A088" w:rsidR="00442E94" w:rsidRDefault="00442E94" w:rsidP="003327D7">
      <w:pPr>
        <w:jc w:val="both"/>
      </w:pPr>
    </w:p>
    <w:p w14:paraId="1A80E8BB" w14:textId="18FFD841" w:rsidR="00442E94" w:rsidRDefault="00442E94" w:rsidP="003327D7">
      <w:pPr>
        <w:jc w:val="both"/>
      </w:pPr>
    </w:p>
    <w:p w14:paraId="73189889" w14:textId="65B11F2A" w:rsidR="00DB3AE1" w:rsidRDefault="00DB3AE1" w:rsidP="003327D7">
      <w:pPr>
        <w:jc w:val="both"/>
      </w:pPr>
    </w:p>
    <w:p w14:paraId="5C428409" w14:textId="7ED04081" w:rsidR="00DB3AE1" w:rsidRDefault="00DB3AE1" w:rsidP="003327D7">
      <w:pPr>
        <w:jc w:val="both"/>
      </w:pPr>
    </w:p>
    <w:p w14:paraId="1647A301" w14:textId="70ED0FC4" w:rsidR="00DB3AE1" w:rsidRDefault="00DB3AE1" w:rsidP="003327D7">
      <w:pPr>
        <w:jc w:val="both"/>
      </w:pPr>
    </w:p>
    <w:p w14:paraId="374D7F70" w14:textId="65790B07" w:rsidR="00DB3AE1" w:rsidRDefault="00DB3AE1" w:rsidP="003327D7">
      <w:pPr>
        <w:jc w:val="both"/>
      </w:pPr>
    </w:p>
    <w:p w14:paraId="657A3FCE" w14:textId="29AB508E" w:rsidR="00442E94" w:rsidRDefault="00442E94" w:rsidP="003327D7">
      <w:pPr>
        <w:jc w:val="both"/>
      </w:pPr>
    </w:p>
    <w:p w14:paraId="66CB6286" w14:textId="238FA96A" w:rsidR="00442E94" w:rsidRDefault="00442E94" w:rsidP="003327D7">
      <w:pPr>
        <w:jc w:val="both"/>
      </w:pPr>
    </w:p>
    <w:p w14:paraId="779DB99F" w14:textId="2885119A" w:rsidR="00D72637" w:rsidRDefault="00D72637" w:rsidP="003327D7">
      <w:pPr>
        <w:jc w:val="both"/>
      </w:pPr>
    </w:p>
    <w:p w14:paraId="4FF9D860" w14:textId="051CACD6" w:rsidR="00D72637" w:rsidRDefault="00D72637" w:rsidP="003327D7">
      <w:pPr>
        <w:jc w:val="both"/>
      </w:pPr>
    </w:p>
    <w:p w14:paraId="7F19B05F" w14:textId="172ADBB8" w:rsidR="00D72637" w:rsidRPr="003327D7" w:rsidRDefault="0021056A" w:rsidP="003327D7">
      <w:pPr>
        <w:jc w:val="both"/>
        <w:rPr>
          <w:rFonts w:cs="Arial"/>
        </w:rPr>
      </w:pPr>
      <w:r>
        <w:rPr>
          <w:rFonts w:cs="Arial"/>
        </w:rPr>
        <w:t xml:space="preserve">□ </w:t>
      </w:r>
      <w:r w:rsidR="00D72637" w:rsidRPr="003327D7">
        <w:rPr>
          <w:rFonts w:cs="Arial"/>
        </w:rPr>
        <w:t>I like this idea</w:t>
      </w:r>
    </w:p>
    <w:p w14:paraId="6A7CFBBA" w14:textId="078747DA" w:rsidR="00D72637" w:rsidRPr="003327D7" w:rsidRDefault="0021056A" w:rsidP="003327D7">
      <w:pPr>
        <w:jc w:val="both"/>
        <w:rPr>
          <w:rFonts w:cs="Arial"/>
        </w:rPr>
      </w:pPr>
      <w:r>
        <w:rPr>
          <w:rFonts w:cs="Arial"/>
        </w:rPr>
        <w:t xml:space="preserve">□ </w:t>
      </w:r>
      <w:r w:rsidR="00D72637" w:rsidRPr="003327D7">
        <w:rPr>
          <w:rFonts w:cs="Arial"/>
        </w:rPr>
        <w:t>I don’t like this idea</w:t>
      </w:r>
    </w:p>
    <w:p w14:paraId="5238DBF3" w14:textId="383B9B93" w:rsidR="00D72637" w:rsidRDefault="0021056A" w:rsidP="003327D7">
      <w:pPr>
        <w:jc w:val="both"/>
        <w:rPr>
          <w:rFonts w:cs="Arial"/>
        </w:rPr>
      </w:pPr>
      <w:r>
        <w:rPr>
          <w:rFonts w:cs="Arial"/>
        </w:rPr>
        <w:t xml:space="preserve">□ </w:t>
      </w:r>
      <w:r w:rsidR="00D72637" w:rsidRPr="003327D7">
        <w:rPr>
          <w:rFonts w:cs="Arial"/>
        </w:rPr>
        <w:t>I don’t know</w:t>
      </w:r>
    </w:p>
    <w:p w14:paraId="2D71F82B" w14:textId="2485353E" w:rsidR="00671B58" w:rsidRDefault="00D173B3" w:rsidP="003327D7">
      <w:pPr>
        <w:jc w:val="both"/>
        <w:rPr>
          <w:rFonts w:cs="Arial"/>
        </w:rPr>
      </w:pPr>
      <w:r>
        <w:rPr>
          <w:rFonts w:cs="Arial"/>
        </w:rPr>
        <w:t>□ Other (please let us know your thoughts in the box below)</w:t>
      </w:r>
    </w:p>
    <w:p w14:paraId="0486AE9D" w14:textId="0466B8CA" w:rsidR="00D173B3" w:rsidRDefault="00D173B3" w:rsidP="003327D7">
      <w:pPr>
        <w:jc w:val="both"/>
        <w:rPr>
          <w:rFonts w:cs="Arial"/>
        </w:rPr>
      </w:pPr>
      <w:r w:rsidRPr="008103B2"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5824F0DC" wp14:editId="1EA86652">
                <wp:simplePos x="0" y="0"/>
                <wp:positionH relativeFrom="margin">
                  <wp:posOffset>-116840</wp:posOffset>
                </wp:positionH>
                <wp:positionV relativeFrom="paragraph">
                  <wp:posOffset>383540</wp:posOffset>
                </wp:positionV>
                <wp:extent cx="6581140" cy="1543050"/>
                <wp:effectExtent l="0" t="0" r="10160" b="19050"/>
                <wp:wrapTight wrapText="bothSides">
                  <wp:wrapPolygon edited="0">
                    <wp:start x="0" y="0"/>
                    <wp:lineTo x="0" y="21600"/>
                    <wp:lineTo x="21571" y="21600"/>
                    <wp:lineTo x="21571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14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6812C" w14:textId="35064070" w:rsidR="0080262F" w:rsidRDefault="0080262F"/>
                          <w:p w14:paraId="4BE2DF28" w14:textId="1189BD4C" w:rsidR="0080262F" w:rsidRDefault="008026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F0DC" id="_x0000_s1031" type="#_x0000_t202" style="position:absolute;left:0;text-align:left;margin-left:-9.2pt;margin-top:30.2pt;width:518.2pt;height:121.5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">
                <v:textbox>
                  <w:txbxContent>
                    <w:p w14:paraId="3B36812C" w14:textId="35064070" w:rsidR="0080262F" w:rsidRDefault="0080262F"/>
                    <w:p w14:paraId="4BE2DF28" w14:textId="1189BD4C" w:rsidR="0080262F" w:rsidRDefault="0080262F"/>
                  </w:txbxContent>
                </v:textbox>
                <w10:wrap type="tight" anchorx="margin"/>
              </v:shape>
            </w:pict>
          </mc:Fallback>
        </mc:AlternateContent>
      </w:r>
    </w:p>
    <w:p w14:paraId="5D935E9B" w14:textId="79A14CE0" w:rsidR="00D173B3" w:rsidRDefault="00D173B3" w:rsidP="003327D7">
      <w:pPr>
        <w:jc w:val="both"/>
        <w:rPr>
          <w:rFonts w:cs="Arial"/>
        </w:rPr>
      </w:pPr>
    </w:p>
    <w:p w14:paraId="3C0F3525" w14:textId="2E76AB60" w:rsidR="00D173B3" w:rsidRDefault="00D173B3" w:rsidP="003327D7">
      <w:pPr>
        <w:jc w:val="both"/>
        <w:rPr>
          <w:rFonts w:cs="Arial"/>
        </w:rPr>
      </w:pPr>
    </w:p>
    <w:p w14:paraId="19996109" w14:textId="2C2C63F9" w:rsidR="00D173B3" w:rsidRDefault="00D173B3" w:rsidP="003327D7">
      <w:pPr>
        <w:jc w:val="both"/>
        <w:rPr>
          <w:rFonts w:cs="Arial"/>
        </w:rPr>
      </w:pPr>
    </w:p>
    <w:p w14:paraId="70E4B7CE" w14:textId="54BF0E5D" w:rsidR="00DE7590" w:rsidRDefault="00DE7590" w:rsidP="003327D7">
      <w:pPr>
        <w:jc w:val="both"/>
      </w:pPr>
      <w:r>
        <w:t xml:space="preserve">We would like to hear your views on the best way to engage with young people about the </w:t>
      </w:r>
      <w:r w:rsidR="00904B0E">
        <w:t xml:space="preserve">West Kentish Town </w:t>
      </w:r>
      <w:r w:rsidR="00D6477D">
        <w:t>Redevelopment</w:t>
      </w:r>
      <w:r>
        <w:t xml:space="preserve"> project and the</w:t>
      </w:r>
      <w:r w:rsidR="00904B0E">
        <w:t xml:space="preserve"> type of</w:t>
      </w:r>
      <w:r>
        <w:t xml:space="preserve"> activities </w:t>
      </w:r>
      <w:r w:rsidR="00D6477D">
        <w:t xml:space="preserve">you might be interested in getting involved with. </w:t>
      </w:r>
    </w:p>
    <w:p w14:paraId="21A15FFC" w14:textId="46EC1B5E" w:rsidR="00DE7590" w:rsidRDefault="00DE7590" w:rsidP="003327D7">
      <w:pPr>
        <w:jc w:val="both"/>
      </w:pPr>
    </w:p>
    <w:p w14:paraId="6AE2B04D" w14:textId="45A669DB" w:rsidR="00DE7590" w:rsidRDefault="00DE7590" w:rsidP="003327D7">
      <w:pPr>
        <w:jc w:val="both"/>
      </w:pPr>
      <w:r>
        <w:t xml:space="preserve">How can we best engage with young people about the West Kentish Town </w:t>
      </w:r>
      <w:r w:rsidR="006F3DE9">
        <w:t>Redevelopment</w:t>
      </w:r>
      <w:r>
        <w:t xml:space="preserve"> Project?</w:t>
      </w:r>
      <w:r w:rsidR="00DB3AE1">
        <w:t xml:space="preserve"> </w:t>
      </w:r>
    </w:p>
    <w:p w14:paraId="20A38C1F" w14:textId="50B8FA8F" w:rsidR="00DE7590" w:rsidRPr="008103B2" w:rsidRDefault="00DE7590" w:rsidP="003327D7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103B2">
        <w:rPr>
          <w:rFonts w:ascii="Arial" w:hAnsi="Arial" w:cs="Arial"/>
          <w:sz w:val="24"/>
          <w:szCs w:val="24"/>
        </w:rPr>
        <w:t>Letters</w:t>
      </w:r>
    </w:p>
    <w:p w14:paraId="63711597" w14:textId="45EBCD9B" w:rsidR="00DE7590" w:rsidRPr="008103B2" w:rsidRDefault="00DE7590" w:rsidP="003327D7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103B2">
        <w:rPr>
          <w:rFonts w:ascii="Arial" w:hAnsi="Arial" w:cs="Arial"/>
          <w:sz w:val="24"/>
          <w:szCs w:val="24"/>
        </w:rPr>
        <w:t>Noticeboards</w:t>
      </w:r>
    </w:p>
    <w:p w14:paraId="023B9BEA" w14:textId="169E5F27" w:rsidR="00DE7590" w:rsidRPr="008103B2" w:rsidRDefault="00DE7590" w:rsidP="003327D7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103B2">
        <w:rPr>
          <w:rFonts w:ascii="Arial" w:hAnsi="Arial" w:cs="Arial"/>
          <w:sz w:val="24"/>
          <w:szCs w:val="24"/>
        </w:rPr>
        <w:t>Social Media</w:t>
      </w:r>
    </w:p>
    <w:p w14:paraId="54B50EA5" w14:textId="0C3CA50A" w:rsidR="00DE7590" w:rsidRPr="008103B2" w:rsidRDefault="00DE7590" w:rsidP="003327D7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103B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1601F10" wp14:editId="1ABEA191">
                <wp:simplePos x="0" y="0"/>
                <wp:positionH relativeFrom="margin">
                  <wp:align>left</wp:align>
                </wp:positionH>
                <wp:positionV relativeFrom="paragraph">
                  <wp:posOffset>437295</wp:posOffset>
                </wp:positionV>
                <wp:extent cx="6509385" cy="1549400"/>
                <wp:effectExtent l="0" t="0" r="24765" b="127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43FE" w14:textId="77777777" w:rsidR="00DE7590" w:rsidRDefault="00DE7590" w:rsidP="00DE75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1F10" id="_x0000_s1032" type="#_x0000_t202" style="position:absolute;left:0;text-align:left;margin-left:0;margin-top:34.45pt;width:512.55pt;height:122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">
                <v:textbox>
                  <w:txbxContent>
                    <w:p w14:paraId="159D43FE" w14:textId="77777777" w:rsidR="00DE7590" w:rsidRDefault="00DE7590" w:rsidP="00DE7590"/>
                  </w:txbxContent>
                </v:textbox>
                <w10:wrap type="square" anchorx="margin"/>
              </v:shape>
            </w:pict>
          </mc:Fallback>
        </mc:AlternateContent>
      </w:r>
      <w:r w:rsidRPr="008103B2">
        <w:rPr>
          <w:rFonts w:ascii="Arial" w:hAnsi="Arial" w:cs="Arial"/>
          <w:sz w:val="24"/>
          <w:szCs w:val="24"/>
        </w:rPr>
        <w:t xml:space="preserve">Other </w:t>
      </w:r>
      <w:r w:rsidR="00904B0E">
        <w:rPr>
          <w:rFonts w:ascii="Arial" w:hAnsi="Arial" w:cs="Arial"/>
          <w:sz w:val="24"/>
          <w:szCs w:val="24"/>
        </w:rPr>
        <w:t>(please put your comments in the box below)</w:t>
      </w:r>
    </w:p>
    <w:p w14:paraId="0AA13233" w14:textId="6A04DC0C" w:rsidR="00DE7590" w:rsidRDefault="00DE7590" w:rsidP="003327D7">
      <w:pPr>
        <w:jc w:val="both"/>
      </w:pPr>
    </w:p>
    <w:p w14:paraId="577AB736" w14:textId="4E77C79E" w:rsidR="00DE7590" w:rsidRDefault="00DE7590" w:rsidP="003327D7">
      <w:pPr>
        <w:jc w:val="both"/>
      </w:pPr>
    </w:p>
    <w:p w14:paraId="6431DE00" w14:textId="4667FD69" w:rsidR="00DE7590" w:rsidRDefault="00DE7590" w:rsidP="003327D7">
      <w:pPr>
        <w:jc w:val="both"/>
      </w:pPr>
      <w:r>
        <w:t>We would like to involve</w:t>
      </w:r>
      <w:r w:rsidR="00904B0E">
        <w:t xml:space="preserve"> young</w:t>
      </w:r>
      <w:r>
        <w:t xml:space="preserve"> residents</w:t>
      </w:r>
      <w:r w:rsidR="00904B0E">
        <w:t xml:space="preserve"> </w:t>
      </w:r>
      <w:r w:rsidR="00D6477D">
        <w:t xml:space="preserve">to </w:t>
      </w:r>
      <w:r w:rsidR="00904B0E">
        <w:t>work with creative artists and</w:t>
      </w:r>
      <w:r>
        <w:t xml:space="preserve"> </w:t>
      </w:r>
      <w:r w:rsidR="00904B0E">
        <w:t>design</w:t>
      </w:r>
      <w:r>
        <w:t xml:space="preserve"> the artwork for our hoardings, would you like to be part of this?</w:t>
      </w:r>
      <w:r w:rsidR="00DB3AE1">
        <w:t xml:space="preserve"> </w:t>
      </w:r>
    </w:p>
    <w:p w14:paraId="78F703D8" w14:textId="375B6B55" w:rsidR="00DE7590" w:rsidRDefault="00DE7590" w:rsidP="003327D7">
      <w:pPr>
        <w:jc w:val="both"/>
      </w:pPr>
    </w:p>
    <w:p w14:paraId="49316B14" w14:textId="2FF7B824" w:rsidR="00DE7590" w:rsidRPr="003327D7" w:rsidRDefault="0021056A" w:rsidP="003327D7">
      <w:pPr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□ </w:t>
      </w:r>
      <w:r w:rsidR="00DE7590" w:rsidRPr="003327D7">
        <w:rPr>
          <w:rFonts w:cs="Arial"/>
        </w:rPr>
        <w:t>Yes</w:t>
      </w:r>
    </w:p>
    <w:p w14:paraId="1F178A36" w14:textId="5DD7E632" w:rsidR="00DE7590" w:rsidRPr="003327D7" w:rsidRDefault="0021056A" w:rsidP="003327D7">
      <w:pPr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□ </w:t>
      </w:r>
      <w:r w:rsidR="00DE7590" w:rsidRPr="003327D7">
        <w:rPr>
          <w:rFonts w:cs="Arial"/>
        </w:rPr>
        <w:t>No</w:t>
      </w:r>
    </w:p>
    <w:p w14:paraId="29D14CA6" w14:textId="474FA144" w:rsidR="00A840C2" w:rsidRDefault="0021056A" w:rsidP="003327D7">
      <w:pPr>
        <w:spacing w:line="276" w:lineRule="auto"/>
        <w:jc w:val="both"/>
      </w:pPr>
      <w:r>
        <w:rPr>
          <w:rFonts w:cs="Arial"/>
        </w:rPr>
        <w:t xml:space="preserve">□ </w:t>
      </w:r>
      <w:r w:rsidR="00DE7590" w:rsidRPr="003327D7">
        <w:rPr>
          <w:rFonts w:cs="Arial"/>
        </w:rPr>
        <w:t>I don’t know</w:t>
      </w:r>
    </w:p>
    <w:p w14:paraId="15F90534" w14:textId="77777777" w:rsidR="00A840C2" w:rsidRDefault="00A840C2" w:rsidP="003327D7">
      <w:pPr>
        <w:jc w:val="both"/>
      </w:pPr>
    </w:p>
    <w:p w14:paraId="54257067" w14:textId="77777777" w:rsidR="00A840C2" w:rsidRDefault="00A840C2" w:rsidP="003327D7">
      <w:pPr>
        <w:jc w:val="both"/>
      </w:pPr>
    </w:p>
    <w:p w14:paraId="41DD9427" w14:textId="07EDBC11" w:rsidR="00671B58" w:rsidRDefault="00A840C2" w:rsidP="003327D7">
      <w:pPr>
        <w:jc w:val="both"/>
      </w:pPr>
      <w:r>
        <w:t xml:space="preserve">We would like to hear from young people about </w:t>
      </w:r>
      <w:r w:rsidR="006A28BB">
        <w:t>your</w:t>
      </w:r>
      <w:r>
        <w:t xml:space="preserve"> views on the redevelopment and what is important to </w:t>
      </w:r>
      <w:r w:rsidR="006A28BB">
        <w:t>you, your</w:t>
      </w:r>
      <w:r>
        <w:t xml:space="preserve"> </w:t>
      </w:r>
      <w:r w:rsidR="006A28BB">
        <w:t xml:space="preserve">aspirations for your </w:t>
      </w:r>
      <w:r>
        <w:t xml:space="preserve">community and environment. Would you be interested in joining a </w:t>
      </w:r>
      <w:r w:rsidR="003327D7">
        <w:t>Young People’s Redevelopment</w:t>
      </w:r>
      <w:r>
        <w:t xml:space="preserve"> Group?</w:t>
      </w:r>
    </w:p>
    <w:p w14:paraId="63CD03C1" w14:textId="4B15E92A" w:rsidR="00A840C2" w:rsidRDefault="00A840C2" w:rsidP="003327D7">
      <w:pPr>
        <w:jc w:val="both"/>
      </w:pPr>
    </w:p>
    <w:p w14:paraId="229ED93C" w14:textId="56A56A77" w:rsidR="00A840C2" w:rsidRDefault="0021056A" w:rsidP="003327D7">
      <w:pPr>
        <w:jc w:val="both"/>
      </w:pPr>
      <w:r>
        <w:rPr>
          <w:rFonts w:cs="Arial"/>
        </w:rPr>
        <w:t>□</w:t>
      </w:r>
      <w:r>
        <w:t xml:space="preserve"> </w:t>
      </w:r>
      <w:r w:rsidR="00A840C2">
        <w:t>Yes</w:t>
      </w:r>
    </w:p>
    <w:p w14:paraId="5EE73AF5" w14:textId="752608FE" w:rsidR="00A840C2" w:rsidRDefault="0021056A" w:rsidP="003327D7">
      <w:pPr>
        <w:jc w:val="both"/>
      </w:pPr>
      <w:r>
        <w:rPr>
          <w:rFonts w:cs="Arial"/>
        </w:rPr>
        <w:t>□</w:t>
      </w:r>
      <w:r>
        <w:t xml:space="preserve"> </w:t>
      </w:r>
      <w:r w:rsidR="00A840C2">
        <w:t>No</w:t>
      </w:r>
    </w:p>
    <w:p w14:paraId="7B7A0B0E" w14:textId="1779F5F3" w:rsidR="00A840C2" w:rsidRDefault="0021056A" w:rsidP="003327D7">
      <w:pPr>
        <w:jc w:val="both"/>
      </w:pPr>
      <w:r>
        <w:rPr>
          <w:rFonts w:cs="Arial"/>
        </w:rPr>
        <w:t>□</w:t>
      </w:r>
      <w:r>
        <w:t xml:space="preserve"> </w:t>
      </w:r>
      <w:r w:rsidR="00A840C2">
        <w:t xml:space="preserve">I don’t know </w:t>
      </w:r>
    </w:p>
    <w:p w14:paraId="717DF104" w14:textId="6EA79F01" w:rsidR="00671B58" w:rsidRDefault="00671B58" w:rsidP="003327D7">
      <w:pPr>
        <w:spacing w:line="276" w:lineRule="auto"/>
        <w:jc w:val="both"/>
      </w:pPr>
    </w:p>
    <w:p w14:paraId="022D0637" w14:textId="14542408" w:rsidR="0021056A" w:rsidRDefault="0021056A" w:rsidP="003327D7">
      <w:pPr>
        <w:jc w:val="both"/>
      </w:pPr>
    </w:p>
    <w:p w14:paraId="7AF6F549" w14:textId="6F2CF311" w:rsidR="0021056A" w:rsidRDefault="0021056A" w:rsidP="003327D7">
      <w:pPr>
        <w:jc w:val="both"/>
      </w:pPr>
    </w:p>
    <w:p w14:paraId="2A75D5A1" w14:textId="05913E1C" w:rsidR="0021056A" w:rsidRDefault="0021056A" w:rsidP="003327D7">
      <w:pPr>
        <w:jc w:val="both"/>
      </w:pPr>
    </w:p>
    <w:p w14:paraId="300869A0" w14:textId="4DC8F478" w:rsidR="0021056A" w:rsidRDefault="0021056A" w:rsidP="003327D7">
      <w:pPr>
        <w:jc w:val="both"/>
      </w:pPr>
    </w:p>
    <w:p w14:paraId="3157752A" w14:textId="0336905F" w:rsidR="0021056A" w:rsidRDefault="0021056A" w:rsidP="003327D7">
      <w:pPr>
        <w:jc w:val="both"/>
      </w:pPr>
    </w:p>
    <w:p w14:paraId="5F4D4442" w14:textId="32407737" w:rsidR="0021056A" w:rsidRDefault="0021056A" w:rsidP="003327D7">
      <w:pPr>
        <w:jc w:val="both"/>
      </w:pPr>
    </w:p>
    <w:p w14:paraId="6E2A3E49" w14:textId="65A47765" w:rsidR="0021056A" w:rsidRDefault="0021056A" w:rsidP="003327D7">
      <w:pPr>
        <w:jc w:val="both"/>
      </w:pPr>
    </w:p>
    <w:p w14:paraId="718547B6" w14:textId="77777777" w:rsidR="0021056A" w:rsidRDefault="0021056A" w:rsidP="003327D7">
      <w:pPr>
        <w:jc w:val="both"/>
      </w:pPr>
    </w:p>
    <w:p w14:paraId="3AB860CE" w14:textId="0876EB98" w:rsidR="00DE7590" w:rsidRDefault="00DE7590" w:rsidP="003327D7">
      <w:pPr>
        <w:jc w:val="both"/>
      </w:pPr>
      <w:r>
        <w:t>Is there anything you would like to tell us about this consultation or the</w:t>
      </w:r>
      <w:r w:rsidR="00904B0E">
        <w:t xml:space="preserve"> West Kentish Estate </w:t>
      </w:r>
      <w:r w:rsidR="00D6477D">
        <w:t>redevelopment</w:t>
      </w:r>
      <w:r>
        <w:t xml:space="preserve"> project?</w:t>
      </w:r>
    </w:p>
    <w:p w14:paraId="3E103ED2" w14:textId="1B6B871E" w:rsidR="00DE7590" w:rsidRDefault="00DE7590" w:rsidP="003327D7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A08A050" wp14:editId="24CE741A">
                <wp:simplePos x="0" y="0"/>
                <wp:positionH relativeFrom="margin">
                  <wp:align>left</wp:align>
                </wp:positionH>
                <wp:positionV relativeFrom="paragraph">
                  <wp:posOffset>301731</wp:posOffset>
                </wp:positionV>
                <wp:extent cx="6092825" cy="1924050"/>
                <wp:effectExtent l="0" t="0" r="2222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8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B9B60" w14:textId="77777777" w:rsidR="00DE7590" w:rsidRDefault="00DE7590" w:rsidP="00DE75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8A050" id="_x0000_s1033" type="#_x0000_t202" style="position:absolute;left:0;text-align:left;margin-left:0;margin-top:23.75pt;width:479.75pt;height:151.5pt;z-index:251662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">
                <v:textbox>
                  <w:txbxContent>
                    <w:p w14:paraId="55AB9B60" w14:textId="77777777" w:rsidR="00DE7590" w:rsidRDefault="00DE7590" w:rsidP="00DE7590"/>
                  </w:txbxContent>
                </v:textbox>
                <w10:wrap type="square" anchorx="margin"/>
              </v:shape>
            </w:pict>
          </mc:Fallback>
        </mc:AlternateContent>
      </w:r>
    </w:p>
    <w:p w14:paraId="35AC2EBB" w14:textId="77777777" w:rsidR="00DE7590" w:rsidRDefault="00DE7590" w:rsidP="003327D7">
      <w:pPr>
        <w:jc w:val="both"/>
      </w:pPr>
    </w:p>
    <w:p w14:paraId="1BB15C38" w14:textId="77777777" w:rsidR="00DE7590" w:rsidRDefault="00DE7590" w:rsidP="003327D7">
      <w:pPr>
        <w:jc w:val="both"/>
      </w:pPr>
    </w:p>
    <w:p w14:paraId="36046065" w14:textId="77777777" w:rsidR="00DE7590" w:rsidRDefault="00DE7590" w:rsidP="003327D7">
      <w:pPr>
        <w:jc w:val="both"/>
      </w:pPr>
    </w:p>
    <w:p w14:paraId="09F4F550" w14:textId="6B4E4D9D" w:rsidR="00DE7590" w:rsidRDefault="00DE7590" w:rsidP="003327D7">
      <w:pPr>
        <w:jc w:val="both"/>
      </w:pPr>
      <w:r>
        <w:t xml:space="preserve">Date ………………………………...    </w:t>
      </w:r>
    </w:p>
    <w:p w14:paraId="14321881" w14:textId="77777777" w:rsidR="00DE7590" w:rsidRDefault="00DE7590" w:rsidP="003327D7">
      <w:pPr>
        <w:jc w:val="both"/>
      </w:pPr>
    </w:p>
    <w:p w14:paraId="188FFDCE" w14:textId="588FE12D" w:rsidR="00DE7590" w:rsidRDefault="00DE7590" w:rsidP="003327D7">
      <w:pPr>
        <w:jc w:val="both"/>
      </w:pPr>
      <w:r>
        <w:t>Signature (</w:t>
      </w:r>
      <w:r w:rsidRPr="00DE7590">
        <w:rPr>
          <w:sz w:val="20"/>
          <w:szCs w:val="20"/>
        </w:rPr>
        <w:t xml:space="preserve">if </w:t>
      </w:r>
      <w:r w:rsidR="00D6477D">
        <w:rPr>
          <w:sz w:val="20"/>
          <w:szCs w:val="20"/>
        </w:rPr>
        <w:t xml:space="preserve">you are </w:t>
      </w:r>
      <w:r w:rsidRPr="00DE7590">
        <w:rPr>
          <w:sz w:val="20"/>
          <w:szCs w:val="20"/>
        </w:rPr>
        <w:t>under 18</w:t>
      </w:r>
      <w:r w:rsidR="0080262F">
        <w:rPr>
          <w:sz w:val="20"/>
          <w:szCs w:val="20"/>
        </w:rPr>
        <w:t xml:space="preserve"> years old</w:t>
      </w:r>
      <w:r w:rsidRPr="00DE7590">
        <w:rPr>
          <w:sz w:val="20"/>
          <w:szCs w:val="20"/>
        </w:rPr>
        <w:t>, you will need a signature</w:t>
      </w:r>
      <w:r w:rsidR="0080262F">
        <w:rPr>
          <w:sz w:val="20"/>
          <w:szCs w:val="20"/>
        </w:rPr>
        <w:t xml:space="preserve"> or</w:t>
      </w:r>
      <w:r w:rsidR="00D6477D">
        <w:rPr>
          <w:sz w:val="20"/>
          <w:szCs w:val="20"/>
        </w:rPr>
        <w:t xml:space="preserve"> consent</w:t>
      </w:r>
      <w:r w:rsidRPr="00DE7590">
        <w:rPr>
          <w:sz w:val="20"/>
          <w:szCs w:val="20"/>
        </w:rPr>
        <w:t xml:space="preserve"> from a parent/guardian</w:t>
      </w:r>
      <w:r w:rsidR="00D6477D">
        <w:rPr>
          <w:sz w:val="20"/>
          <w:szCs w:val="20"/>
        </w:rPr>
        <w:t xml:space="preserve"> on your behalf</w:t>
      </w:r>
      <w:r w:rsidRPr="00DE7590">
        <w:rPr>
          <w:sz w:val="20"/>
          <w:szCs w:val="20"/>
        </w:rPr>
        <w:t>)</w:t>
      </w:r>
      <w:r>
        <w:t xml:space="preserve"> </w:t>
      </w:r>
    </w:p>
    <w:p w14:paraId="4B27A0F8" w14:textId="77777777" w:rsidR="00DE7590" w:rsidRDefault="00DE7590" w:rsidP="003327D7">
      <w:pPr>
        <w:jc w:val="both"/>
      </w:pPr>
    </w:p>
    <w:p w14:paraId="38A4F6BC" w14:textId="77777777" w:rsidR="00D6477D" w:rsidRDefault="00DE7590" w:rsidP="003327D7">
      <w:pPr>
        <w:jc w:val="both"/>
      </w:pPr>
      <w:r>
        <w:t xml:space="preserve">………………………….………………………………….     </w:t>
      </w:r>
    </w:p>
    <w:p w14:paraId="5E4815A4" w14:textId="77777777" w:rsidR="00D6477D" w:rsidRDefault="00D6477D" w:rsidP="003327D7">
      <w:pPr>
        <w:jc w:val="both"/>
      </w:pPr>
    </w:p>
    <w:p w14:paraId="73413F65" w14:textId="77777777" w:rsidR="00D6477D" w:rsidRDefault="00D6477D" w:rsidP="003327D7">
      <w:pPr>
        <w:jc w:val="both"/>
      </w:pPr>
    </w:p>
    <w:p w14:paraId="09285569" w14:textId="0E732AE5" w:rsidR="00DE7590" w:rsidRDefault="00DE7590" w:rsidP="003327D7">
      <w:pPr>
        <w:jc w:val="both"/>
      </w:pPr>
      <w:r>
        <w:t xml:space="preserve">                                             </w:t>
      </w:r>
    </w:p>
    <w:p w14:paraId="06BB526B" w14:textId="56961F2A" w:rsidR="00DE7590" w:rsidRDefault="00DE7590" w:rsidP="003327D7">
      <w:pPr>
        <w:jc w:val="both"/>
        <w:rPr>
          <w:color w:val="FF0000"/>
        </w:rPr>
      </w:pPr>
      <w:r w:rsidRPr="00DE7590">
        <w:rPr>
          <w:color w:val="FF0000"/>
        </w:rPr>
        <w:t>Please return the completed form to</w:t>
      </w:r>
      <w:r w:rsidR="00D6477D">
        <w:rPr>
          <w:color w:val="FF0000"/>
        </w:rPr>
        <w:t xml:space="preserve"> our office at</w:t>
      </w:r>
      <w:r w:rsidRPr="00DE7590">
        <w:rPr>
          <w:color w:val="FF0000"/>
        </w:rPr>
        <w:t>: 104a Queen’s Crescent, NW5 4D</w:t>
      </w:r>
      <w:r w:rsidR="00D173B3">
        <w:rPr>
          <w:color w:val="FF0000"/>
        </w:rPr>
        <w:t>U</w:t>
      </w:r>
      <w:r>
        <w:rPr>
          <w:color w:val="FF0000"/>
        </w:rPr>
        <w:t xml:space="preserve"> or </w:t>
      </w:r>
      <w:r w:rsidR="00D173B3">
        <w:rPr>
          <w:color w:val="FF0000"/>
        </w:rPr>
        <w:t xml:space="preserve">send by </w:t>
      </w:r>
      <w:r>
        <w:rPr>
          <w:color w:val="FF0000"/>
        </w:rPr>
        <w:t>post in the envelope provided</w:t>
      </w:r>
      <w:r w:rsidR="00D173B3">
        <w:rPr>
          <w:color w:val="FF0000"/>
        </w:rPr>
        <w:t xml:space="preserve">, to the address at the top of this letter. </w:t>
      </w:r>
    </w:p>
    <w:p w14:paraId="22C6558E" w14:textId="2DCCFB88" w:rsidR="00F1214A" w:rsidRDefault="00F1214A" w:rsidP="003327D7">
      <w:pPr>
        <w:jc w:val="both"/>
        <w:rPr>
          <w:color w:val="FF0000"/>
        </w:rPr>
      </w:pPr>
    </w:p>
    <w:p w14:paraId="2BDA6D2B" w14:textId="759ADF83" w:rsidR="00F1214A" w:rsidRDefault="00F1214A" w:rsidP="003327D7">
      <w:pPr>
        <w:jc w:val="both"/>
        <w:rPr>
          <w:color w:val="FF0000"/>
        </w:rPr>
      </w:pPr>
    </w:p>
    <w:p w14:paraId="517D9D13" w14:textId="17ABAE5C" w:rsidR="00F1214A" w:rsidRDefault="00F1214A" w:rsidP="003327D7">
      <w:pPr>
        <w:jc w:val="both"/>
        <w:rPr>
          <w:color w:val="FF0000"/>
        </w:rPr>
      </w:pPr>
    </w:p>
    <w:p w14:paraId="304CCEEC" w14:textId="0DAB02DD" w:rsidR="00C04D9C" w:rsidRDefault="00C04D9C" w:rsidP="003327D7">
      <w:pPr>
        <w:jc w:val="both"/>
        <w:rPr>
          <w:color w:val="FF0000"/>
        </w:rPr>
      </w:pPr>
    </w:p>
    <w:p w14:paraId="74998491" w14:textId="407F95ED" w:rsidR="00C04D9C" w:rsidRDefault="00C04D9C" w:rsidP="003327D7">
      <w:pPr>
        <w:jc w:val="both"/>
        <w:rPr>
          <w:color w:val="FF0000"/>
        </w:rPr>
      </w:pPr>
    </w:p>
    <w:p w14:paraId="79A78A9F" w14:textId="2B7DFAB0" w:rsidR="00C04D9C" w:rsidRDefault="00C04D9C" w:rsidP="00DE7590">
      <w:pPr>
        <w:rPr>
          <w:color w:val="FF0000"/>
        </w:rPr>
      </w:pPr>
    </w:p>
    <w:p w14:paraId="1B06EE68" w14:textId="73F4D5A8" w:rsidR="00C04D9C" w:rsidRDefault="00C04D9C" w:rsidP="00DE7590">
      <w:pPr>
        <w:rPr>
          <w:color w:val="FF0000"/>
        </w:rPr>
      </w:pPr>
    </w:p>
    <w:p w14:paraId="12B591FC" w14:textId="5AAE1F13" w:rsidR="00C04D9C" w:rsidRDefault="00C04D9C" w:rsidP="00DE7590">
      <w:pPr>
        <w:rPr>
          <w:color w:val="FF0000"/>
        </w:rPr>
      </w:pPr>
    </w:p>
    <w:bookmarkEnd w:id="1"/>
    <w:p w14:paraId="64EB1463" w14:textId="2979F6CD" w:rsidR="00C04D9C" w:rsidRDefault="00C04D9C" w:rsidP="00DE7590">
      <w:pPr>
        <w:rPr>
          <w:color w:val="FF0000"/>
        </w:rPr>
      </w:pPr>
    </w:p>
    <w:p w14:paraId="46FDF256" w14:textId="17469B3F" w:rsidR="00C04D9C" w:rsidRDefault="00C04D9C" w:rsidP="00DE7590">
      <w:pPr>
        <w:rPr>
          <w:color w:val="FF0000"/>
        </w:rPr>
      </w:pPr>
    </w:p>
    <w:p w14:paraId="0ABE76BD" w14:textId="47DDE2A3" w:rsidR="00C04D9C" w:rsidRDefault="00C04D9C" w:rsidP="00DE7590">
      <w:pPr>
        <w:rPr>
          <w:color w:val="FF0000"/>
        </w:rPr>
      </w:pPr>
    </w:p>
    <w:p w14:paraId="264C66FA" w14:textId="5C173D8A" w:rsidR="00C04D9C" w:rsidRDefault="00C04D9C" w:rsidP="00DE7590">
      <w:pPr>
        <w:rPr>
          <w:color w:val="FF0000"/>
        </w:rPr>
      </w:pPr>
    </w:p>
    <w:p w14:paraId="02A0C43C" w14:textId="6C94D0E4" w:rsidR="00C04D9C" w:rsidRDefault="00C04D9C" w:rsidP="00DE7590">
      <w:pPr>
        <w:rPr>
          <w:color w:val="FF0000"/>
        </w:rPr>
      </w:pPr>
    </w:p>
    <w:p w14:paraId="34C8A2DC" w14:textId="7A6ADE8D" w:rsidR="00C04D9C" w:rsidRDefault="00C04D9C" w:rsidP="00DE7590">
      <w:pPr>
        <w:rPr>
          <w:color w:val="FF0000"/>
        </w:rPr>
      </w:pPr>
    </w:p>
    <w:p w14:paraId="02C80F7C" w14:textId="1A553FB1" w:rsidR="00C04D9C" w:rsidRDefault="00C04D9C" w:rsidP="00DE7590">
      <w:pPr>
        <w:rPr>
          <w:color w:val="FF0000"/>
        </w:rPr>
      </w:pPr>
    </w:p>
    <w:bookmarkEnd w:id="0"/>
    <w:p w14:paraId="53792C23" w14:textId="63777FB3" w:rsidR="00C04D9C" w:rsidRPr="00DE7590" w:rsidRDefault="00C04D9C" w:rsidP="00DE7590">
      <w:pPr>
        <w:rPr>
          <w:color w:val="FF0000"/>
        </w:rPr>
      </w:pPr>
    </w:p>
    <w:sectPr w:rsidR="00C04D9C" w:rsidRPr="00DE7590" w:rsidSect="003327D7">
      <w:headerReference w:type="default" r:id="rId15"/>
      <w:footerReference w:type="default" r:id="rId16"/>
      <w:headerReference w:type="first" r:id="rId17"/>
      <w:pgSz w:w="11906" w:h="16838"/>
      <w:pgMar w:top="794" w:right="1134" w:bottom="1418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395BB" w14:textId="77777777" w:rsidR="00D475B1" w:rsidRDefault="00D475B1">
      <w:r>
        <w:separator/>
      </w:r>
    </w:p>
  </w:endnote>
  <w:endnote w:type="continuationSeparator" w:id="0">
    <w:p w14:paraId="1EA67B7A" w14:textId="77777777" w:rsidR="00D475B1" w:rsidRDefault="00D47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D009" w14:textId="5D97B9AD" w:rsidR="00B54B18" w:rsidRDefault="00CE3052">
    <w:pPr>
      <w:pStyle w:val="Footer"/>
      <w:jc w:val="right"/>
    </w:pPr>
    <w:r>
      <w:rPr>
        <w:noProof/>
      </w:rPr>
      <w:drawing>
        <wp:anchor distT="0" distB="0" distL="114300" distR="114300" simplePos="0" relativeHeight="251645440" behindDoc="0" locked="0" layoutInCell="1" allowOverlap="1" wp14:anchorId="20BB1923" wp14:editId="22C3C967">
          <wp:simplePos x="0" y="0"/>
          <wp:positionH relativeFrom="page">
            <wp:align>left</wp:align>
          </wp:positionH>
          <wp:positionV relativeFrom="paragraph">
            <wp:posOffset>-6627</wp:posOffset>
          </wp:positionV>
          <wp:extent cx="7545630" cy="254497"/>
          <wp:effectExtent l="0" t="0" r="0" b="0"/>
          <wp:wrapNone/>
          <wp:docPr id="161" name="Picture 161">
            <a:extLst xmlns:a="http://schemas.openxmlformats.org/drawingml/2006/main">
              <a:ext uri="{FF2B5EF4-FFF2-40B4-BE49-F238E27FC236}">
                <a16:creationId xmlns:a16="http://schemas.microsoft.com/office/drawing/2014/main" id="{157FE73A-A6D5-A14C-B66F-44041A24A54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157FE73A-A6D5-A14C-B66F-44041A24A54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698"/>
                  <a:stretch/>
                </pic:blipFill>
                <pic:spPr>
                  <a:xfrm>
                    <a:off x="0" y="0"/>
                    <a:ext cx="7545630" cy="254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8B35A" w14:textId="77777777" w:rsidR="00D475B1" w:rsidRDefault="00D475B1">
      <w:r>
        <w:separator/>
      </w:r>
    </w:p>
  </w:footnote>
  <w:footnote w:type="continuationSeparator" w:id="0">
    <w:p w14:paraId="723B2379" w14:textId="77777777" w:rsidR="00D475B1" w:rsidRDefault="00D47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358B2B16" w:rsidRPr="00442E94" w14:paraId="241BD527" w14:textId="77777777" w:rsidTr="358B2B16">
      <w:tc>
        <w:tcPr>
          <w:tcW w:w="3213" w:type="dxa"/>
        </w:tcPr>
        <w:p w14:paraId="1B107C02" w14:textId="22BE629A" w:rsidR="358B2B16" w:rsidRPr="00442E94" w:rsidRDefault="358B2B16" w:rsidP="00442E94">
          <w:pPr>
            <w:pStyle w:val="Header"/>
            <w:ind w:left="-115"/>
            <w:rPr>
              <w:rFonts w:ascii="Arial" w:hAnsi="Arial" w:cs="Arial"/>
            </w:rPr>
          </w:pPr>
        </w:p>
      </w:tc>
      <w:tc>
        <w:tcPr>
          <w:tcW w:w="3213" w:type="dxa"/>
        </w:tcPr>
        <w:p w14:paraId="0F46F17E" w14:textId="5E5C12C5" w:rsidR="358B2B16" w:rsidRPr="00442E94" w:rsidRDefault="358B2B16" w:rsidP="358B2B16">
          <w:pPr>
            <w:pStyle w:val="Header"/>
            <w:jc w:val="center"/>
            <w:rPr>
              <w:rFonts w:ascii="Arial" w:hAnsi="Arial" w:cs="Arial"/>
            </w:rPr>
          </w:pPr>
        </w:p>
      </w:tc>
      <w:tc>
        <w:tcPr>
          <w:tcW w:w="3213" w:type="dxa"/>
        </w:tcPr>
        <w:p w14:paraId="4FF72B3D" w14:textId="30177573" w:rsidR="358B2B16" w:rsidRPr="00442E94" w:rsidRDefault="358B2B16" w:rsidP="358B2B16">
          <w:pPr>
            <w:pStyle w:val="Header"/>
            <w:ind w:right="-115"/>
            <w:jc w:val="right"/>
            <w:rPr>
              <w:rFonts w:ascii="Arial" w:hAnsi="Arial" w:cs="Arial"/>
            </w:rPr>
          </w:pPr>
        </w:p>
      </w:tc>
    </w:tr>
  </w:tbl>
  <w:p w14:paraId="35FFB263" w14:textId="5A333115" w:rsidR="358B2B16" w:rsidRDefault="00CE3052" w:rsidP="358B2B16">
    <w:pPr>
      <w:pStyle w:val="Header"/>
    </w:pPr>
    <w:r>
      <w:rPr>
        <w:noProof/>
      </w:rPr>
      <w:drawing>
        <wp:anchor distT="0" distB="0" distL="114300" distR="114300" simplePos="0" relativeHeight="251646464" behindDoc="0" locked="0" layoutInCell="1" allowOverlap="1" wp14:anchorId="3457839F" wp14:editId="5052442C">
          <wp:simplePos x="0" y="0"/>
          <wp:positionH relativeFrom="column">
            <wp:posOffset>379095</wp:posOffset>
          </wp:positionH>
          <wp:positionV relativeFrom="paragraph">
            <wp:posOffset>-1083945</wp:posOffset>
          </wp:positionV>
          <wp:extent cx="418465" cy="1764030"/>
          <wp:effectExtent l="0" t="6032" r="0" b="0"/>
          <wp:wrapThrough wrapText="bothSides">
            <wp:wrapPolygon edited="0">
              <wp:start x="21911" y="74"/>
              <wp:lineTo x="1262" y="74"/>
              <wp:lineTo x="1262" y="21301"/>
              <wp:lineTo x="21911" y="21301"/>
              <wp:lineTo x="21911" y="74"/>
            </wp:wrapPolygon>
          </wp:wrapThrough>
          <wp:docPr id="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1"/>
                  <a:srcRect l="16848" t="8994" r="14461" b="8633"/>
                  <a:stretch/>
                </pic:blipFill>
                <pic:spPr>
                  <a:xfrm rot="16200000">
                    <a:off x="0" y="0"/>
                    <a:ext cx="418465" cy="176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27EE595" wp14:editId="48CF6E54">
          <wp:simplePos x="0" y="0"/>
          <wp:positionH relativeFrom="margin">
            <wp:posOffset>4698724</wp:posOffset>
          </wp:positionH>
          <wp:positionV relativeFrom="topMargin">
            <wp:posOffset>165873</wp:posOffset>
          </wp:positionV>
          <wp:extent cx="1614170" cy="335280"/>
          <wp:effectExtent l="0" t="0" r="5080" b="762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den-logo-blk_SEPT201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17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2A327" w14:textId="62572D07" w:rsidR="00CE3052" w:rsidRDefault="00CE3052">
    <w:pPr>
      <w:pStyle w:val="Header"/>
    </w:pPr>
    <w:r>
      <w:rPr>
        <w:noProof/>
      </w:rPr>
      <w:drawing>
        <wp:inline distT="0" distB="0" distL="0" distR="0" wp14:anchorId="45674467" wp14:editId="66A762D2">
          <wp:extent cx="353056" cy="1714966"/>
          <wp:effectExtent l="4763" t="0" r="0" b="0"/>
          <wp:docPr id="15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1"/>
                  <a:srcRect l="16848" t="8994" r="14461" b="8633"/>
                  <a:stretch/>
                </pic:blipFill>
                <pic:spPr>
                  <a:xfrm rot="16200000">
                    <a:off x="0" y="0"/>
                    <a:ext cx="374410" cy="1818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C09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B013E6F"/>
    <w:multiLevelType w:val="hybridMultilevel"/>
    <w:tmpl w:val="E9C01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D5565"/>
    <w:multiLevelType w:val="hybridMultilevel"/>
    <w:tmpl w:val="735E4EC0"/>
    <w:lvl w:ilvl="0" w:tplc="5F78E0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A548F"/>
    <w:multiLevelType w:val="hybridMultilevel"/>
    <w:tmpl w:val="617AE44E"/>
    <w:lvl w:ilvl="0" w:tplc="3BDA8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1C93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3C06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18E9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884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FE1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A658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0A7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5C58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D040C"/>
    <w:multiLevelType w:val="hybridMultilevel"/>
    <w:tmpl w:val="E27C4334"/>
    <w:lvl w:ilvl="0" w:tplc="883C0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F0D6C"/>
    <w:multiLevelType w:val="hybridMultilevel"/>
    <w:tmpl w:val="1D605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85B29"/>
    <w:multiLevelType w:val="multilevel"/>
    <w:tmpl w:val="DC1A79FC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2880"/>
        </w:tabs>
        <w:ind w:left="2880" w:hanging="72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20"/>
        </w:tabs>
        <w:ind w:left="-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080"/>
        </w:tabs>
        <w:ind w:left="-10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800"/>
        </w:tabs>
        <w:ind w:left="-1800" w:hanging="1800"/>
      </w:pPr>
      <w:rPr>
        <w:rFonts w:hint="default"/>
      </w:rPr>
    </w:lvl>
  </w:abstractNum>
  <w:abstractNum w:abstractNumId="7" w15:restartNumberingAfterBreak="0">
    <w:nsid w:val="4B7102FB"/>
    <w:multiLevelType w:val="hybridMultilevel"/>
    <w:tmpl w:val="AE081B9E"/>
    <w:lvl w:ilvl="0" w:tplc="D92CE9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61D2F85"/>
    <w:multiLevelType w:val="hybridMultilevel"/>
    <w:tmpl w:val="795425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A95CDFA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8878B4"/>
    <w:multiLevelType w:val="hybridMultilevel"/>
    <w:tmpl w:val="BAF25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81C62"/>
    <w:multiLevelType w:val="hybridMultilevel"/>
    <w:tmpl w:val="497EEDF8"/>
    <w:lvl w:ilvl="0" w:tplc="E6088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48B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3A1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92F3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B21F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C0B0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8B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629C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140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44DCF"/>
    <w:multiLevelType w:val="hybridMultilevel"/>
    <w:tmpl w:val="94A4CFB8"/>
    <w:lvl w:ilvl="0" w:tplc="56042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ACA7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82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218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F897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520C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6C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242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4875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B34C9A"/>
    <w:multiLevelType w:val="hybridMultilevel"/>
    <w:tmpl w:val="FF8C6CEA"/>
    <w:lvl w:ilvl="0" w:tplc="10B43B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A13AD"/>
    <w:multiLevelType w:val="hybridMultilevel"/>
    <w:tmpl w:val="FEDAA23C"/>
    <w:lvl w:ilvl="0" w:tplc="883C0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4E1F"/>
    <w:multiLevelType w:val="hybridMultilevel"/>
    <w:tmpl w:val="71D20A9A"/>
    <w:lvl w:ilvl="0" w:tplc="883C0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542605">
    <w:abstractNumId w:val="3"/>
  </w:num>
  <w:num w:numId="2" w16cid:durableId="90509630">
    <w:abstractNumId w:val="11"/>
  </w:num>
  <w:num w:numId="3" w16cid:durableId="1141188377">
    <w:abstractNumId w:val="10"/>
  </w:num>
  <w:num w:numId="4" w16cid:durableId="276761696">
    <w:abstractNumId w:val="9"/>
  </w:num>
  <w:num w:numId="5" w16cid:durableId="1903101775">
    <w:abstractNumId w:val="5"/>
  </w:num>
  <w:num w:numId="6" w16cid:durableId="828255708">
    <w:abstractNumId w:val="8"/>
  </w:num>
  <w:num w:numId="7" w16cid:durableId="283654546">
    <w:abstractNumId w:val="12"/>
  </w:num>
  <w:num w:numId="8" w16cid:durableId="651636470">
    <w:abstractNumId w:val="7"/>
  </w:num>
  <w:num w:numId="9" w16cid:durableId="1494491266">
    <w:abstractNumId w:val="6"/>
  </w:num>
  <w:num w:numId="10" w16cid:durableId="564798752">
    <w:abstractNumId w:val="0"/>
  </w:num>
  <w:num w:numId="11" w16cid:durableId="545216231">
    <w:abstractNumId w:val="14"/>
  </w:num>
  <w:num w:numId="12" w16cid:durableId="1394891281">
    <w:abstractNumId w:val="13"/>
  </w:num>
  <w:num w:numId="13" w16cid:durableId="1337463836">
    <w:abstractNumId w:val="1"/>
  </w:num>
  <w:num w:numId="14" w16cid:durableId="1168060624">
    <w:abstractNumId w:val="4"/>
  </w:num>
  <w:num w:numId="15" w16cid:durableId="281152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H:\desktop\RiPP\MailSmart Demo\Letter Data 3.csv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519"/>
    <w:rsid w:val="00004B60"/>
    <w:rsid w:val="00061519"/>
    <w:rsid w:val="0009065F"/>
    <w:rsid w:val="00090E19"/>
    <w:rsid w:val="000B4C52"/>
    <w:rsid w:val="000E186F"/>
    <w:rsid w:val="000E6BCB"/>
    <w:rsid w:val="001109E2"/>
    <w:rsid w:val="00112074"/>
    <w:rsid w:val="0013689F"/>
    <w:rsid w:val="00163E2F"/>
    <w:rsid w:val="00183290"/>
    <w:rsid w:val="001B144C"/>
    <w:rsid w:val="001D0A18"/>
    <w:rsid w:val="001D744F"/>
    <w:rsid w:val="001F6DA9"/>
    <w:rsid w:val="001F7B4F"/>
    <w:rsid w:val="0021056A"/>
    <w:rsid w:val="00244E51"/>
    <w:rsid w:val="00255640"/>
    <w:rsid w:val="00270017"/>
    <w:rsid w:val="00280EB6"/>
    <w:rsid w:val="00286F87"/>
    <w:rsid w:val="002A343A"/>
    <w:rsid w:val="002B161B"/>
    <w:rsid w:val="002C4DD0"/>
    <w:rsid w:val="002C6987"/>
    <w:rsid w:val="002C7220"/>
    <w:rsid w:val="002D6CD2"/>
    <w:rsid w:val="002F2C5F"/>
    <w:rsid w:val="002F78B0"/>
    <w:rsid w:val="00305E66"/>
    <w:rsid w:val="00320A39"/>
    <w:rsid w:val="00323B75"/>
    <w:rsid w:val="003260D0"/>
    <w:rsid w:val="003327D7"/>
    <w:rsid w:val="00344B7B"/>
    <w:rsid w:val="003675C0"/>
    <w:rsid w:val="00373D8D"/>
    <w:rsid w:val="003837ED"/>
    <w:rsid w:val="00384EDE"/>
    <w:rsid w:val="003852B7"/>
    <w:rsid w:val="0039631F"/>
    <w:rsid w:val="003A351B"/>
    <w:rsid w:val="003A64B2"/>
    <w:rsid w:val="003B1550"/>
    <w:rsid w:val="003B4C82"/>
    <w:rsid w:val="003C3EB3"/>
    <w:rsid w:val="003E4A24"/>
    <w:rsid w:val="003E617A"/>
    <w:rsid w:val="003E6A24"/>
    <w:rsid w:val="00405A4E"/>
    <w:rsid w:val="00415C7B"/>
    <w:rsid w:val="00422850"/>
    <w:rsid w:val="00442E94"/>
    <w:rsid w:val="00443939"/>
    <w:rsid w:val="00457097"/>
    <w:rsid w:val="00464AE2"/>
    <w:rsid w:val="004673B2"/>
    <w:rsid w:val="00470382"/>
    <w:rsid w:val="00475F08"/>
    <w:rsid w:val="0049274F"/>
    <w:rsid w:val="004B1547"/>
    <w:rsid w:val="005075DD"/>
    <w:rsid w:val="00527468"/>
    <w:rsid w:val="00527AD1"/>
    <w:rsid w:val="00532157"/>
    <w:rsid w:val="00574D93"/>
    <w:rsid w:val="0058153E"/>
    <w:rsid w:val="00585639"/>
    <w:rsid w:val="005A2727"/>
    <w:rsid w:val="005F0B30"/>
    <w:rsid w:val="0062642E"/>
    <w:rsid w:val="00646888"/>
    <w:rsid w:val="0067193C"/>
    <w:rsid w:val="00671B58"/>
    <w:rsid w:val="00695601"/>
    <w:rsid w:val="006A28BB"/>
    <w:rsid w:val="006D0F47"/>
    <w:rsid w:val="006E1C7E"/>
    <w:rsid w:val="006F1749"/>
    <w:rsid w:val="006F3DE9"/>
    <w:rsid w:val="00715F0D"/>
    <w:rsid w:val="00722900"/>
    <w:rsid w:val="00723F63"/>
    <w:rsid w:val="00727732"/>
    <w:rsid w:val="00766B60"/>
    <w:rsid w:val="007B498F"/>
    <w:rsid w:val="007C6092"/>
    <w:rsid w:val="007E5625"/>
    <w:rsid w:val="0080262F"/>
    <w:rsid w:val="00802AB6"/>
    <w:rsid w:val="008103B2"/>
    <w:rsid w:val="00823EF7"/>
    <w:rsid w:val="0089017D"/>
    <w:rsid w:val="008C0722"/>
    <w:rsid w:val="00904B0E"/>
    <w:rsid w:val="00952FE8"/>
    <w:rsid w:val="00955E84"/>
    <w:rsid w:val="009C4F09"/>
    <w:rsid w:val="009D5A39"/>
    <w:rsid w:val="009E02AA"/>
    <w:rsid w:val="009F194E"/>
    <w:rsid w:val="00A04CFE"/>
    <w:rsid w:val="00A44EF0"/>
    <w:rsid w:val="00A65AB6"/>
    <w:rsid w:val="00A76E93"/>
    <w:rsid w:val="00A840C2"/>
    <w:rsid w:val="00A92539"/>
    <w:rsid w:val="00AA0A46"/>
    <w:rsid w:val="00AC1F9B"/>
    <w:rsid w:val="00AC30B0"/>
    <w:rsid w:val="00B056A1"/>
    <w:rsid w:val="00B25086"/>
    <w:rsid w:val="00B25E69"/>
    <w:rsid w:val="00B36AF6"/>
    <w:rsid w:val="00B54B18"/>
    <w:rsid w:val="00B62AB6"/>
    <w:rsid w:val="00B63142"/>
    <w:rsid w:val="00B81687"/>
    <w:rsid w:val="00B90920"/>
    <w:rsid w:val="00BA1DC4"/>
    <w:rsid w:val="00BA57BD"/>
    <w:rsid w:val="00BA7F7F"/>
    <w:rsid w:val="00BD2F3C"/>
    <w:rsid w:val="00BF1FBE"/>
    <w:rsid w:val="00C04D9C"/>
    <w:rsid w:val="00C1186B"/>
    <w:rsid w:val="00C12FED"/>
    <w:rsid w:val="00C24F54"/>
    <w:rsid w:val="00C27067"/>
    <w:rsid w:val="00C50657"/>
    <w:rsid w:val="00C80B33"/>
    <w:rsid w:val="00CA6532"/>
    <w:rsid w:val="00CB30B2"/>
    <w:rsid w:val="00CC0230"/>
    <w:rsid w:val="00CE3052"/>
    <w:rsid w:val="00CE409E"/>
    <w:rsid w:val="00CE667C"/>
    <w:rsid w:val="00D0216F"/>
    <w:rsid w:val="00D173B3"/>
    <w:rsid w:val="00D23BB1"/>
    <w:rsid w:val="00D44627"/>
    <w:rsid w:val="00D475B1"/>
    <w:rsid w:val="00D47A83"/>
    <w:rsid w:val="00D6477D"/>
    <w:rsid w:val="00D66C70"/>
    <w:rsid w:val="00D72637"/>
    <w:rsid w:val="00D7532D"/>
    <w:rsid w:val="00DA3A5C"/>
    <w:rsid w:val="00DB050B"/>
    <w:rsid w:val="00DB3AE1"/>
    <w:rsid w:val="00DB4519"/>
    <w:rsid w:val="00DB5474"/>
    <w:rsid w:val="00DD2E82"/>
    <w:rsid w:val="00DE153A"/>
    <w:rsid w:val="00DE7590"/>
    <w:rsid w:val="00E310DA"/>
    <w:rsid w:val="00E31BC5"/>
    <w:rsid w:val="00E34B76"/>
    <w:rsid w:val="00E40C3F"/>
    <w:rsid w:val="00E70DC1"/>
    <w:rsid w:val="00E73489"/>
    <w:rsid w:val="00E74C6D"/>
    <w:rsid w:val="00EB5438"/>
    <w:rsid w:val="00EB79BA"/>
    <w:rsid w:val="00EC0749"/>
    <w:rsid w:val="00EC1E98"/>
    <w:rsid w:val="00EF5E83"/>
    <w:rsid w:val="00F06605"/>
    <w:rsid w:val="00F1214A"/>
    <w:rsid w:val="00F158E1"/>
    <w:rsid w:val="00F2609F"/>
    <w:rsid w:val="00F43D29"/>
    <w:rsid w:val="00F77629"/>
    <w:rsid w:val="00F843E0"/>
    <w:rsid w:val="00F93371"/>
    <w:rsid w:val="00FB0793"/>
    <w:rsid w:val="00FC0D69"/>
    <w:rsid w:val="00FC2CA1"/>
    <w:rsid w:val="00FD1D8E"/>
    <w:rsid w:val="00FE468C"/>
    <w:rsid w:val="00FF58C1"/>
    <w:rsid w:val="096C07EB"/>
    <w:rsid w:val="1F2CCAE0"/>
    <w:rsid w:val="30D1297A"/>
    <w:rsid w:val="34881748"/>
    <w:rsid w:val="358B2B16"/>
    <w:rsid w:val="4D0B9B38"/>
    <w:rsid w:val="5D2B7F27"/>
    <w:rsid w:val="64EDF056"/>
    <w:rsid w:val="6957DA75"/>
    <w:rsid w:val="75A6D5B5"/>
    <w:rsid w:val="7F3EB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5C9EA3"/>
  <w15:docId w15:val="{B7019E31-9A67-478D-A64A-D655C05B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6CD2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D6CD2"/>
    <w:pPr>
      <w:keepNext/>
      <w:jc w:val="both"/>
      <w:outlineLvl w:val="0"/>
    </w:pPr>
    <w:rPr>
      <w:rFonts w:ascii="Book Antiqua" w:hAnsi="Book Antiqua"/>
      <w:b/>
      <w:szCs w:val="20"/>
    </w:rPr>
  </w:style>
  <w:style w:type="paragraph" w:styleId="Heading2">
    <w:name w:val="heading 2"/>
    <w:basedOn w:val="Normal"/>
    <w:next w:val="Normal"/>
    <w:qFormat/>
    <w:rsid w:val="002D6CD2"/>
    <w:pPr>
      <w:keepNext/>
      <w:jc w:val="both"/>
      <w:outlineLvl w:val="1"/>
    </w:pPr>
    <w:rPr>
      <w:rFonts w:ascii="Book Antiqua" w:hAnsi="Book Antiqua"/>
      <w:b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D6CD2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rsid w:val="002D6CD2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</w:rPr>
  </w:style>
  <w:style w:type="character" w:styleId="Hyperlink">
    <w:name w:val="Hyperlink"/>
    <w:rsid w:val="002D6C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B15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F066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06605"/>
    <w:rPr>
      <w:rFonts w:ascii="Segoe UI" w:hAnsi="Segoe UI" w:cs="Segoe UI"/>
      <w:sz w:val="18"/>
      <w:szCs w:val="18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532157"/>
    <w:pPr>
      <w:widowControl w:val="0"/>
      <w:autoSpaceDE w:val="0"/>
      <w:autoSpaceDN w:val="0"/>
    </w:pPr>
    <w:rPr>
      <w:rFonts w:ascii="Helvetica Neue" w:eastAsia="Helvetica Neue" w:hAnsi="Helvetica Neue" w:cs="Helvetica Neue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32157"/>
    <w:rPr>
      <w:rFonts w:ascii="Helvetica Neue" w:eastAsia="Helvetica Neue" w:hAnsi="Helvetica Neue" w:cs="Helvetica Neue"/>
      <w:sz w:val="18"/>
      <w:szCs w:val="18"/>
      <w:lang w:val="en-US" w:eastAsia="en-US"/>
    </w:rPr>
  </w:style>
  <w:style w:type="paragraph" w:styleId="Signature">
    <w:name w:val="Signature"/>
    <w:basedOn w:val="Normal"/>
    <w:next w:val="Normal"/>
    <w:link w:val="SignatureChar"/>
    <w:rsid w:val="001109E2"/>
    <w:pPr>
      <w:keepNext/>
      <w:spacing w:before="880" w:line="220" w:lineRule="atLeast"/>
    </w:pPr>
    <w:rPr>
      <w:spacing w:val="-5"/>
      <w:sz w:val="20"/>
      <w:szCs w:val="20"/>
    </w:rPr>
  </w:style>
  <w:style w:type="character" w:customStyle="1" w:styleId="SignatureChar">
    <w:name w:val="Signature Char"/>
    <w:basedOn w:val="DefaultParagraphFont"/>
    <w:link w:val="Signature"/>
    <w:rsid w:val="001109E2"/>
    <w:rPr>
      <w:rFonts w:ascii="Arial" w:hAnsi="Arial"/>
      <w:spacing w:val="-5"/>
      <w:lang w:eastAsia="en-US"/>
    </w:rPr>
  </w:style>
  <w:style w:type="character" w:styleId="FollowedHyperlink">
    <w:name w:val="FollowedHyperlink"/>
    <w:basedOn w:val="DefaultParagraphFont"/>
    <w:rsid w:val="001B144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90E1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B4C8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056A1"/>
    <w:rPr>
      <w:rFonts w:ascii="Arial" w:hAnsi="Arial"/>
      <w:sz w:val="24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671B5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71B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71B5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71B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71B58"/>
    <w:rPr>
      <w:rFonts w:ascii="Arial" w:hAnsi="Arial"/>
      <w:b/>
      <w:bCs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105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5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wkt@camden.gov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kt@camden.gov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kt@camden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vtb30\AppData\Local\Microsoft\Windows\Temporary%20Internet%20Files\Content.Outlook\97NN9TMC\Camden%20MailSmart%20Template%20V2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e17db-a233-412d-a036-563d875e7921" xsi:nil="true"/>
    <lcf76f155ced4ddcb4097134ff3c332f xmlns="1524fc11-0cce-4a52-962d-36b27a215b5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59E46FFE6804A86FB655F8DC7AE3B" ma:contentTypeVersion="13" ma:contentTypeDescription="Create a new document." ma:contentTypeScope="" ma:versionID="24853ccf294990f08efc8cc99daf51e3">
  <xsd:schema xmlns:xsd="http://www.w3.org/2001/XMLSchema" xmlns:xs="http://www.w3.org/2001/XMLSchema" xmlns:p="http://schemas.microsoft.com/office/2006/metadata/properties" xmlns:ns2="1524fc11-0cce-4a52-962d-36b27a215b5d" xmlns:ns3="b20e17db-a233-412d-a036-563d875e7921" targetNamespace="http://schemas.microsoft.com/office/2006/metadata/properties" ma:root="true" ma:fieldsID="b20716f91849ca2f9cf98fc4c666d90e" ns2:_="" ns3:_="">
    <xsd:import namespace="1524fc11-0cce-4a52-962d-36b27a215b5d"/>
    <xsd:import namespace="b20e17db-a233-412d-a036-563d875e79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4fc11-0cce-4a52-962d-36b27a215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d7be31d-7c30-4568-a9ce-af1670ac32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e17db-a233-412d-a036-563d875e79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e858f48-9763-4d4d-b180-467676b695b7}" ma:internalName="TaxCatchAll" ma:showField="CatchAllData" ma:web="b20e17db-a233-412d-a036-563d875e79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08B54-B0F3-4FC6-87F6-762C3849D9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52CF90-C44F-4233-B039-969515D3A570}">
  <ds:schemaRefs>
    <ds:schemaRef ds:uri="http://schemas.microsoft.com/office/2006/metadata/properties"/>
    <ds:schemaRef ds:uri="http://schemas.microsoft.com/office/infopath/2007/PartnerControls"/>
    <ds:schemaRef ds:uri="b20e17db-a233-412d-a036-563d875e7921"/>
    <ds:schemaRef ds:uri="1524fc11-0cce-4a52-962d-36b27a215b5d"/>
  </ds:schemaRefs>
</ds:datastoreItem>
</file>

<file path=customXml/itemProps3.xml><?xml version="1.0" encoding="utf-8"?>
<ds:datastoreItem xmlns:ds="http://schemas.openxmlformats.org/officeDocument/2006/customXml" ds:itemID="{9EB06937-1E01-4AAA-A7E9-CCA6D6255B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9DF669-6D9F-4FA6-B780-00D8B1713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4fc11-0cce-4a52-962d-36b27a215b5d"/>
    <ds:schemaRef ds:uri="b20e17db-a233-412d-a036-563d875e79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Camden MailSmart Template V2 Logo</Template>
  <TotalTime>1</TotalTime>
  <Pages>5</Pages>
  <Words>649</Words>
  <Characters>3380</Characters>
  <Application>Microsoft Office Word</Application>
  <DocSecurity>2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London Borough Of Camden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Tony.Bestford@camden.gov.uk</dc:creator>
  <cp:keywords>Template; Template communications toolbox</cp:keywords>
  <cp:lastModifiedBy>Hodan Mahamoud</cp:lastModifiedBy>
  <cp:revision>2</cp:revision>
  <cp:lastPrinted>2023-07-18T14:08:00Z</cp:lastPrinted>
  <dcterms:created xsi:type="dcterms:W3CDTF">2023-07-19T16:12:00Z</dcterms:created>
  <dcterms:modified xsi:type="dcterms:W3CDTF">2023-07-19T16:12:00Z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0x0101007CC59E46FFE6804A86FB655F8DC7AE3B</vt:lpwstr>
  </property>
  <property fmtid="{D5CDD505-2E9C-101B-9397-08002B2CF9AE}" pid="3" name="Category">
    <vt:lpwstr/>
  </property>
  <property fmtid="{D5CDD505-2E9C-101B-9397-08002B2CF9AE}" pid="4" name="TaxKeyword">
    <vt:lpwstr>92;#Template|7ff0ba63-61ab-4785-88cc-b067cc4b1b66;#280;#Template communications toolbox|26c464bd-363d-46a5-9561-b6ca00be477e</vt:lpwstr>
  </property>
  <property fmtid="{D5CDD505-2E9C-101B-9397-08002B2CF9AE}" pid="5" name="&quot;Find out about&quot; category">
    <vt:lpwstr/>
  </property>
  <property fmtid="{D5CDD505-2E9C-101B-9397-08002B2CF9AE}" pid="6" name="Order">
    <vt:r8>129</vt:r8>
  </property>
</Properties>
</file>